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FD" w:rsidRDefault="00DC4ADF" w:rsidP="00DD6540">
      <w:pPr>
        <w:pStyle w:val="Heading1"/>
      </w:pPr>
      <w:r>
        <w:t>Facebook Privacy</w:t>
      </w:r>
    </w:p>
    <w:p w:rsidR="0037003A" w:rsidRDefault="0037003A" w:rsidP="00D47EFD">
      <w:r>
        <w:t>This quick guide will explain the importance of Facebook privacy settings, as well as how to change these settings.</w:t>
      </w:r>
      <w:r w:rsidR="005820D1">
        <w:t xml:space="preserve">  To begin, go to</w:t>
      </w:r>
      <w:r w:rsidR="005820D1" w:rsidRPr="005820D1">
        <w:t xml:space="preserve"> </w:t>
      </w:r>
      <w:hyperlink r:id="rId8" w:history="1">
        <w:r w:rsidR="005820D1" w:rsidRPr="005820D1">
          <w:rPr>
            <w:rStyle w:val="Hyperlink"/>
          </w:rPr>
          <w:t>www.facebook.com/privacy/?view=search</w:t>
        </w:r>
      </w:hyperlink>
      <w:r w:rsidR="005820D1" w:rsidRPr="005820D1">
        <w:t xml:space="preserve"> .</w:t>
      </w:r>
    </w:p>
    <w:p w:rsidR="001E2E1B" w:rsidRDefault="0037003A" w:rsidP="00DD6540">
      <w:pPr>
        <w:pStyle w:val="Heading2"/>
      </w:pPr>
      <w:bookmarkStart w:id="0" w:name="_Toc230427617"/>
      <w:r>
        <w:t>Facebook Search Results</w:t>
      </w:r>
    </w:p>
    <w:p w:rsidR="0037003A" w:rsidRDefault="0037003A" w:rsidP="0037003A">
      <w:r>
        <w:t>This section will explain how ensure a profile cannot be found through the search feature.</w:t>
      </w:r>
    </w:p>
    <w:p w:rsidR="0037003A" w:rsidRDefault="005820D1" w:rsidP="0037003A">
      <w:pPr>
        <w:pStyle w:val="Heading3"/>
      </w:pPr>
      <w:r>
        <w:t>Step 1</w:t>
      </w:r>
    </w:p>
    <w:p w:rsidR="0037003A" w:rsidRDefault="0037003A" w:rsidP="0037003A">
      <w:r>
        <w:t xml:space="preserve">Click </w:t>
      </w:r>
      <w:r>
        <w:rPr>
          <w:b/>
        </w:rPr>
        <w:t>Edit Settings</w:t>
      </w:r>
      <w:r>
        <w:t xml:space="preserve"> to the right of </w:t>
      </w:r>
      <w:r>
        <w:rPr>
          <w:b/>
        </w:rPr>
        <w:t>How You Connect</w:t>
      </w:r>
      <w:r>
        <w:t>.</w:t>
      </w:r>
    </w:p>
    <w:p w:rsidR="0037003A" w:rsidRDefault="0037003A" w:rsidP="0037003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158750</wp:posOffset>
                </wp:positionV>
                <wp:extent cx="733425" cy="20002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18pt;margin-top:12.5pt;width:57.75pt;height:1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FD285C" wp14:editId="055DF6CD">
            <wp:extent cx="3609975" cy="447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713" t="54030" r="15718" b="40024"/>
                    <a:stretch/>
                  </pic:blipFill>
                  <pic:spPr bwMode="auto">
                    <a:xfrm>
                      <a:off x="0" y="0"/>
                      <a:ext cx="360997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03A" w:rsidRDefault="005820D1" w:rsidP="0037003A">
      <w:pPr>
        <w:pStyle w:val="Heading3"/>
      </w:pPr>
      <w:r>
        <w:t>Step 2</w:t>
      </w:r>
    </w:p>
    <w:p w:rsidR="0037003A" w:rsidRPr="005820D1" w:rsidRDefault="005820D1" w:rsidP="0037003A">
      <w:r>
        <w:t xml:space="preserve">Click on the dropdown menu next to </w:t>
      </w:r>
      <w:proofErr w:type="gramStart"/>
      <w:r>
        <w:rPr>
          <w:b/>
        </w:rPr>
        <w:t>Who</w:t>
      </w:r>
      <w:proofErr w:type="gramEnd"/>
      <w:r>
        <w:rPr>
          <w:b/>
        </w:rPr>
        <w:t xml:space="preserve"> can look up your timeline by name or contact info?</w:t>
      </w:r>
      <w:r>
        <w:t xml:space="preserve"> </w:t>
      </w:r>
      <w:proofErr w:type="gramStart"/>
      <w:r>
        <w:t>and</w:t>
      </w:r>
      <w:proofErr w:type="gramEnd"/>
      <w:r>
        <w:t xml:space="preserve"> choose the desired option.</w:t>
      </w:r>
    </w:p>
    <w:p w:rsidR="0037003A" w:rsidRDefault="005820D1" w:rsidP="0037003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212725</wp:posOffset>
                </wp:positionV>
                <wp:extent cx="552450" cy="20002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180pt;margin-top:16.75pt;width:43.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" filled="f" strokecolor="red" strokeweight="2pt"/>
            </w:pict>
          </mc:Fallback>
        </mc:AlternateContent>
      </w:r>
      <w:r w:rsidR="0037003A">
        <w:rPr>
          <w:noProof/>
        </w:rPr>
        <w:drawing>
          <wp:inline distT="0" distB="0" distL="0" distR="0" wp14:anchorId="6E5D218A" wp14:editId="3C36291D">
            <wp:extent cx="2619375" cy="1543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3418" t="24143" r="14077" b="42712"/>
                    <a:stretch/>
                  </pic:blipFill>
                  <pic:spPr bwMode="auto">
                    <a:xfrm>
                      <a:off x="0" y="0"/>
                      <a:ext cx="2620659" cy="154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03A">
        <w:tab/>
      </w:r>
      <w:r w:rsidR="0037003A">
        <w:rPr>
          <w:noProof/>
        </w:rPr>
        <w:drawing>
          <wp:inline distT="0" distB="0" distL="0" distR="0" wp14:anchorId="22BE6C6C" wp14:editId="7EC84DAE">
            <wp:extent cx="2571750" cy="15480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8811" t="28886" r="14755" b="61433"/>
                    <a:stretch/>
                  </pic:blipFill>
                  <pic:spPr bwMode="auto">
                    <a:xfrm>
                      <a:off x="0" y="0"/>
                      <a:ext cx="2578880" cy="155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0D1" w:rsidRDefault="005820D1" w:rsidP="005820D1">
      <w:pPr>
        <w:pStyle w:val="Heading3"/>
      </w:pPr>
      <w:r>
        <w:t>Step 3</w:t>
      </w:r>
    </w:p>
    <w:p w:rsidR="005820D1" w:rsidRDefault="005820D1" w:rsidP="005820D1">
      <w:proofErr w:type="gramStart"/>
      <w:r>
        <w:t xml:space="preserve">Click </w:t>
      </w:r>
      <w:r>
        <w:rPr>
          <w:b/>
        </w:rPr>
        <w:t>Done.</w:t>
      </w:r>
      <w:proofErr w:type="gramEnd"/>
    </w:p>
    <w:p w:rsidR="005820D1" w:rsidRDefault="005820D1" w:rsidP="005820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1306195</wp:posOffset>
                </wp:positionV>
                <wp:extent cx="352425" cy="23812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309pt;margin-top:102.85pt;width:27.7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722812" wp14:editId="5677EC97">
            <wp:extent cx="2619375" cy="1543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3418" t="24143" r="14077" b="42712"/>
                    <a:stretch/>
                  </pic:blipFill>
                  <pic:spPr bwMode="auto">
                    <a:xfrm>
                      <a:off x="0" y="0"/>
                      <a:ext cx="2620659" cy="154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0D1" w:rsidRDefault="005820D1" w:rsidP="005820D1">
      <w:pPr>
        <w:jc w:val="center"/>
      </w:pPr>
    </w:p>
    <w:p w:rsidR="005820D1" w:rsidRDefault="005820D1" w:rsidP="005820D1">
      <w:pPr>
        <w:pStyle w:val="Heading2"/>
      </w:pPr>
      <w:r>
        <w:lastRenderedPageBreak/>
        <w:t>Remove Profile from Search Engine Results</w:t>
      </w:r>
    </w:p>
    <w:p w:rsidR="005820D1" w:rsidRDefault="005820D1" w:rsidP="005820D1">
      <w:r>
        <w:t xml:space="preserve">This section will cover how </w:t>
      </w:r>
      <w:r w:rsidR="001803BC">
        <w:t>to keep</w:t>
      </w:r>
      <w:r>
        <w:t xml:space="preserve"> your profile from showing up on Google, and other search engine, results.</w:t>
      </w:r>
    </w:p>
    <w:p w:rsidR="005820D1" w:rsidRDefault="005820D1" w:rsidP="005820D1">
      <w:pPr>
        <w:pStyle w:val="Heading3"/>
      </w:pPr>
      <w:r>
        <w:t>Step 1</w:t>
      </w:r>
    </w:p>
    <w:p w:rsidR="005820D1" w:rsidRDefault="001803BC" w:rsidP="005820D1">
      <w:r>
        <w:t xml:space="preserve">Click </w:t>
      </w:r>
      <w:r>
        <w:rPr>
          <w:b/>
        </w:rPr>
        <w:t>Edit Settings</w:t>
      </w:r>
      <w:r>
        <w:t xml:space="preserve"> to the right of </w:t>
      </w:r>
      <w:r>
        <w:rPr>
          <w:b/>
        </w:rPr>
        <w:t>Apps and Websites</w:t>
      </w:r>
      <w:r>
        <w:t>.</w:t>
      </w:r>
    </w:p>
    <w:p w:rsidR="001803BC" w:rsidRDefault="0006606F" w:rsidP="001803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156210</wp:posOffset>
                </wp:positionV>
                <wp:extent cx="552450" cy="20955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335.25pt;margin-top:12.3pt;width:43.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" filled="f" strokecolor="red" strokeweight="2pt"/>
            </w:pict>
          </mc:Fallback>
        </mc:AlternateContent>
      </w:r>
      <w:r w:rsidR="001803BC">
        <w:rPr>
          <w:noProof/>
        </w:rPr>
        <w:drawing>
          <wp:inline distT="0" distB="0" distL="0" distR="0" wp14:anchorId="076249FB" wp14:editId="2F49DF43">
            <wp:extent cx="3819797" cy="419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1033" t="65146" r="15683" b="28467"/>
                    <a:stretch/>
                  </pic:blipFill>
                  <pic:spPr bwMode="auto">
                    <a:xfrm>
                      <a:off x="0" y="0"/>
                      <a:ext cx="3819797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06F" w:rsidRDefault="0006606F" w:rsidP="0006606F">
      <w:pPr>
        <w:pStyle w:val="Heading3"/>
      </w:pPr>
      <w:r>
        <w:t>Step 2</w:t>
      </w:r>
    </w:p>
    <w:p w:rsidR="0007607D" w:rsidRDefault="0007607D" w:rsidP="0006606F">
      <w:r>
        <w:t xml:space="preserve">Click on </w:t>
      </w:r>
      <w:r>
        <w:rPr>
          <w:b/>
        </w:rPr>
        <w:t>Edit Settings</w:t>
      </w:r>
      <w:r>
        <w:t xml:space="preserve"> to the right of </w:t>
      </w:r>
      <w:r>
        <w:rPr>
          <w:b/>
        </w:rPr>
        <w:t>Public Search</w:t>
      </w:r>
      <w:r>
        <w:t>.</w:t>
      </w:r>
    </w:p>
    <w:p w:rsidR="0006606F" w:rsidRDefault="0007607D" w:rsidP="0007607D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64135</wp:posOffset>
                </wp:positionV>
                <wp:extent cx="552450" cy="238125"/>
                <wp:effectExtent l="0" t="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335.25pt;margin-top:5.05pt;width:43.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F027F3" wp14:editId="50FA9B63">
            <wp:extent cx="3752850" cy="4062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9156" t="77136" r="14516" b="15740"/>
                    <a:stretch/>
                  </pic:blipFill>
                  <pic:spPr bwMode="auto">
                    <a:xfrm>
                      <a:off x="0" y="0"/>
                      <a:ext cx="3756358" cy="40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497" w:rsidRDefault="00936497" w:rsidP="00936497">
      <w:pPr>
        <w:pStyle w:val="Heading3"/>
      </w:pPr>
      <w:r>
        <w:t>Step 3</w:t>
      </w:r>
    </w:p>
    <w:p w:rsidR="00936497" w:rsidRDefault="00936497" w:rsidP="00936497">
      <w:r>
        <w:t xml:space="preserve">Uncheck the box next to </w:t>
      </w:r>
      <w:r>
        <w:rPr>
          <w:b/>
        </w:rPr>
        <w:t>Enable Public Search</w:t>
      </w:r>
      <w:r>
        <w:t>.</w:t>
      </w:r>
    </w:p>
    <w:p w:rsidR="00936497" w:rsidRDefault="00936497" w:rsidP="0093649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346710</wp:posOffset>
                </wp:positionV>
                <wp:extent cx="800100" cy="200025"/>
                <wp:effectExtent l="0" t="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159pt;margin-top:27.3pt;width:63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45A94EF" wp14:editId="4A7407A5">
            <wp:extent cx="4000500" cy="60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9236" t="24717" r="10208" b="63643"/>
                    <a:stretch/>
                  </pic:blipFill>
                  <pic:spPr bwMode="auto">
                    <a:xfrm>
                      <a:off x="0" y="0"/>
                      <a:ext cx="4002678" cy="60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712" w:rsidRDefault="00832712" w:rsidP="00832712">
      <w:pPr>
        <w:pStyle w:val="Heading2"/>
      </w:pPr>
      <w:r>
        <w:t>Tagged Photos</w:t>
      </w:r>
    </w:p>
    <w:p w:rsidR="00832712" w:rsidRDefault="00832712" w:rsidP="00832712">
      <w:r>
        <w:t>This section describes how to change the settings on who can view photos that have been tagged.</w:t>
      </w:r>
    </w:p>
    <w:p w:rsidR="00832712" w:rsidRDefault="00832712" w:rsidP="00832712">
      <w:pPr>
        <w:pStyle w:val="Heading3"/>
      </w:pPr>
      <w:r>
        <w:t>Step 1</w:t>
      </w:r>
    </w:p>
    <w:p w:rsidR="00832712" w:rsidRDefault="00832712" w:rsidP="00832712">
      <w:r>
        <w:t xml:space="preserve">Click </w:t>
      </w:r>
      <w:r>
        <w:rPr>
          <w:b/>
        </w:rPr>
        <w:t>Edit Settings</w:t>
      </w:r>
      <w:r>
        <w:t xml:space="preserve"> to the right of </w:t>
      </w:r>
      <w:r>
        <w:rPr>
          <w:b/>
        </w:rPr>
        <w:t>How Tags Work</w:t>
      </w:r>
      <w:r>
        <w:t>.</w:t>
      </w:r>
    </w:p>
    <w:p w:rsidR="00832712" w:rsidRDefault="00832712" w:rsidP="008327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137160</wp:posOffset>
                </wp:positionV>
                <wp:extent cx="466725" cy="142875"/>
                <wp:effectExtent l="0" t="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321.75pt;margin-top:10.8pt;width:36.7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34FF2BE" wp14:editId="266E08A0">
            <wp:extent cx="3076575" cy="3429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1228" t="60955" r="16508" b="32841"/>
                    <a:stretch/>
                  </pic:blipFill>
                  <pic:spPr bwMode="auto">
                    <a:xfrm>
                      <a:off x="0" y="0"/>
                      <a:ext cx="3078065" cy="34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712" w:rsidRDefault="00832712" w:rsidP="00832712">
      <w:pPr>
        <w:pStyle w:val="Heading3"/>
      </w:pPr>
      <w:r>
        <w:t>Step 2</w:t>
      </w:r>
    </w:p>
    <w:p w:rsidR="00832712" w:rsidRPr="00832712" w:rsidRDefault="00832712" w:rsidP="00832712">
      <w:r>
        <w:t xml:space="preserve">Click the dropdown box next to </w:t>
      </w:r>
      <w:r>
        <w:rPr>
          <w:b/>
        </w:rPr>
        <w:t>Maximum Timeline Visibility</w:t>
      </w:r>
      <w:r>
        <w:t xml:space="preserve"> and select who can view photos that you have been tagged in.</w:t>
      </w:r>
    </w:p>
    <w:p w:rsidR="00832712" w:rsidRDefault="00832712" w:rsidP="008327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610235</wp:posOffset>
                </wp:positionV>
                <wp:extent cx="485775" cy="21907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279.75pt;margin-top:48.05pt;width:38.2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1873C4" wp14:editId="5328B5A0">
            <wp:extent cx="2462211" cy="1676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3462" t="22837" r="13942" b="38702"/>
                    <a:stretch/>
                  </pic:blipFill>
                  <pic:spPr bwMode="auto">
                    <a:xfrm>
                      <a:off x="0" y="0"/>
                      <a:ext cx="2466882" cy="167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24" w:rsidRDefault="000E0524" w:rsidP="000E0524">
      <w:pPr>
        <w:pStyle w:val="Heading3"/>
      </w:pPr>
      <w:r>
        <w:lastRenderedPageBreak/>
        <w:t>Step 3</w:t>
      </w:r>
    </w:p>
    <w:p w:rsidR="000E0524" w:rsidRDefault="000E0524" w:rsidP="000E0524">
      <w:proofErr w:type="gramStart"/>
      <w:r>
        <w:t xml:space="preserve">Click </w:t>
      </w:r>
      <w:r>
        <w:rPr>
          <w:b/>
        </w:rPr>
        <w:t>Done</w:t>
      </w:r>
      <w:r>
        <w:t>.</w:t>
      </w:r>
      <w:proofErr w:type="gramEnd"/>
    </w:p>
    <w:p w:rsidR="00151C21" w:rsidRDefault="00151C21" w:rsidP="00151C21">
      <w:pPr>
        <w:pStyle w:val="Heading2"/>
      </w:pPr>
      <w:r>
        <w:t>Protect Albums</w:t>
      </w:r>
    </w:p>
    <w:p w:rsidR="00151C21" w:rsidRDefault="00A047EA" w:rsidP="00151C21">
      <w:r>
        <w:t>This section demonstrates how to change the privacy settings of photo albums.</w:t>
      </w:r>
    </w:p>
    <w:p w:rsidR="00A047EA" w:rsidRDefault="00A047EA" w:rsidP="00A047EA">
      <w:pPr>
        <w:pStyle w:val="Heading3"/>
      </w:pPr>
      <w:r>
        <w:t>Step 1</w:t>
      </w:r>
    </w:p>
    <w:p w:rsidR="00A047EA" w:rsidRDefault="00A047EA" w:rsidP="00A047EA">
      <w:r>
        <w:t>Go to your list of albums and click the dropdown box underneath the album.</w:t>
      </w:r>
    </w:p>
    <w:p w:rsidR="00A047EA" w:rsidRDefault="00A047EA" w:rsidP="00A047E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1193800</wp:posOffset>
                </wp:positionV>
                <wp:extent cx="342900" cy="276225"/>
                <wp:effectExtent l="0" t="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265.5pt;margin-top:94pt;width:27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E38763" wp14:editId="5820B2A7">
            <wp:extent cx="1762125" cy="158591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3942" t="35657" r="28045" b="46314"/>
                    <a:stretch/>
                  </pic:blipFill>
                  <pic:spPr bwMode="auto">
                    <a:xfrm>
                      <a:off x="0" y="0"/>
                      <a:ext cx="1762125" cy="158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7EA" w:rsidRDefault="00A047EA" w:rsidP="00A047EA">
      <w:pPr>
        <w:pStyle w:val="Heading3"/>
      </w:pPr>
      <w:r>
        <w:t>Step 2</w:t>
      </w:r>
    </w:p>
    <w:p w:rsidR="00A047EA" w:rsidRDefault="00A047EA" w:rsidP="00A047EA">
      <w:r>
        <w:t>Choose the appropriate setting for album visibility.</w:t>
      </w:r>
    </w:p>
    <w:p w:rsidR="00A047EA" w:rsidRPr="00A047EA" w:rsidRDefault="00A047EA" w:rsidP="00A047EA">
      <w:pPr>
        <w:jc w:val="center"/>
      </w:pPr>
      <w:r>
        <w:rPr>
          <w:noProof/>
        </w:rPr>
        <w:drawing>
          <wp:inline distT="0" distB="0" distL="0" distR="0" wp14:anchorId="7D557921" wp14:editId="4F4A2D36">
            <wp:extent cx="1524000" cy="147274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3868" t="49591" r="28467" b="31891"/>
                    <a:stretch/>
                  </pic:blipFill>
                  <pic:spPr bwMode="auto">
                    <a:xfrm>
                      <a:off x="0" y="0"/>
                      <a:ext cx="1526169" cy="1474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C21" w:rsidRDefault="00151C21" w:rsidP="00151C21">
      <w:pPr>
        <w:pStyle w:val="Heading2"/>
      </w:pPr>
      <w:r>
        <w:t>Hide Stories from News Feeds</w:t>
      </w:r>
    </w:p>
    <w:p w:rsidR="00151C21" w:rsidRDefault="008C6400" w:rsidP="00151C21">
      <w:r>
        <w:t>This section will highlight how to remove a particular story or event from appearing on friend’s news feeds.</w:t>
      </w:r>
    </w:p>
    <w:p w:rsidR="008C6400" w:rsidRDefault="008C6400" w:rsidP="008C6400">
      <w:pPr>
        <w:pStyle w:val="Heading3"/>
      </w:pPr>
      <w:r>
        <w:t>Step 1</w:t>
      </w:r>
    </w:p>
    <w:p w:rsidR="00185A9F" w:rsidRDefault="00185A9F" w:rsidP="00185A9F">
      <w:r>
        <w:t>View your profile by clicking your name in the top right hand corner of the page.</w:t>
      </w:r>
    </w:p>
    <w:p w:rsidR="00185A9F" w:rsidRDefault="00185A9F" w:rsidP="00185A9F">
      <w:pPr>
        <w:pStyle w:val="Heading3"/>
      </w:pPr>
      <w:r>
        <w:t>Step 2</w:t>
      </w:r>
    </w:p>
    <w:p w:rsidR="00185A9F" w:rsidRDefault="00185A9F" w:rsidP="00185A9F">
      <w:r>
        <w:t>Click the pencil icon in the corner of the story being removed.</w:t>
      </w:r>
    </w:p>
    <w:p w:rsidR="00185A9F" w:rsidRDefault="00185A9F" w:rsidP="00185A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193040</wp:posOffset>
                </wp:positionV>
                <wp:extent cx="219075" cy="22860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243.75pt;margin-top:15.2pt;width:17.2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F36DE5" wp14:editId="3B4A9BC4">
            <wp:extent cx="904875" cy="4857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449" t="56420" r="61252" b="37811"/>
                    <a:stretch/>
                  </pic:blipFill>
                  <pic:spPr bwMode="auto">
                    <a:xfrm>
                      <a:off x="0" y="0"/>
                      <a:ext cx="90487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9F" w:rsidRDefault="00185A9F" w:rsidP="00185A9F">
      <w:pPr>
        <w:jc w:val="center"/>
      </w:pPr>
    </w:p>
    <w:p w:rsidR="00185A9F" w:rsidRDefault="00185A9F" w:rsidP="00185A9F">
      <w:pPr>
        <w:pStyle w:val="Heading3"/>
      </w:pPr>
      <w:r>
        <w:lastRenderedPageBreak/>
        <w:t>Step 3</w:t>
      </w:r>
    </w:p>
    <w:p w:rsidR="00151C21" w:rsidRDefault="00185A9F" w:rsidP="00151C21">
      <w:r>
        <w:t xml:space="preserve">Choose the </w:t>
      </w:r>
      <w:r>
        <w:rPr>
          <w:b/>
        </w:rPr>
        <w:t>Remove</w:t>
      </w:r>
      <w:r w:rsidR="000E797E">
        <w:rPr>
          <w:b/>
        </w:rPr>
        <w:t xml:space="preserve"> </w:t>
      </w:r>
      <w:r w:rsidR="000E797E">
        <w:t xml:space="preserve">or </w:t>
      </w:r>
      <w:r w:rsidR="000E797E">
        <w:rPr>
          <w:b/>
        </w:rPr>
        <w:t>Hide</w:t>
      </w:r>
      <w:r>
        <w:rPr>
          <w:b/>
        </w:rPr>
        <w:t xml:space="preserve"> </w:t>
      </w:r>
      <w:r>
        <w:t>option in the dropdown box that appears.</w:t>
      </w:r>
    </w:p>
    <w:p w:rsidR="00151C21" w:rsidRDefault="00151C21" w:rsidP="00151C21">
      <w:pPr>
        <w:pStyle w:val="Heading2"/>
      </w:pPr>
      <w:r>
        <w:t>Make Contact Information Private</w:t>
      </w:r>
    </w:p>
    <w:p w:rsidR="00151C21" w:rsidRDefault="002F40C3" w:rsidP="00151C21">
      <w:r>
        <w:t>This section</w:t>
      </w:r>
      <w:r w:rsidR="00464162">
        <w:t xml:space="preserve"> demonstrates how to make certain sections of your contact information private.</w:t>
      </w:r>
    </w:p>
    <w:p w:rsidR="00464162" w:rsidRDefault="00464162" w:rsidP="00464162">
      <w:pPr>
        <w:pStyle w:val="Heading3"/>
      </w:pPr>
      <w:r>
        <w:t>Step 1</w:t>
      </w:r>
    </w:p>
    <w:p w:rsidR="00464162" w:rsidRDefault="006D7291" w:rsidP="00464162">
      <w:r>
        <w:t xml:space="preserve">Navigate to the </w:t>
      </w:r>
      <w:r>
        <w:rPr>
          <w:b/>
        </w:rPr>
        <w:t>Contact Information</w:t>
      </w:r>
      <w:r>
        <w:t xml:space="preserve"> section of your profile.</w:t>
      </w:r>
    </w:p>
    <w:p w:rsidR="006D7291" w:rsidRDefault="006D7291" w:rsidP="006D7291">
      <w:pPr>
        <w:pStyle w:val="Heading3"/>
      </w:pPr>
      <w:r>
        <w:t>Step 2</w:t>
      </w:r>
    </w:p>
    <w:p w:rsidR="006D7291" w:rsidRDefault="00027924" w:rsidP="006D7291">
      <w:r>
        <w:t xml:space="preserve">Click the </w:t>
      </w:r>
      <w:r>
        <w:rPr>
          <w:b/>
        </w:rPr>
        <w:t>Edit</w:t>
      </w:r>
      <w:r>
        <w:t xml:space="preserve"> button in the corner.</w:t>
      </w:r>
    </w:p>
    <w:p w:rsidR="00027924" w:rsidRDefault="00027924" w:rsidP="000279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100965</wp:posOffset>
                </wp:positionV>
                <wp:extent cx="504825" cy="257175"/>
                <wp:effectExtent l="0" t="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292.5pt;margin-top:7.95pt;width:39.75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1EC23EE" wp14:editId="3A4A3DD0">
            <wp:extent cx="2495550" cy="4857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596" t="30865" r="61654" b="63417"/>
                    <a:stretch/>
                  </pic:blipFill>
                  <pic:spPr bwMode="auto">
                    <a:xfrm>
                      <a:off x="0" y="0"/>
                      <a:ext cx="2495645" cy="485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924" w:rsidRDefault="00027924" w:rsidP="00027924">
      <w:pPr>
        <w:pStyle w:val="Heading3"/>
      </w:pPr>
      <w:r>
        <w:t>Step 3</w:t>
      </w:r>
    </w:p>
    <w:p w:rsidR="00027924" w:rsidRDefault="00027924" w:rsidP="00027924">
      <w:r>
        <w:t>A popup window then appears.  Contact information can be changed, or clicking the button to the right of each section allows the user to choose who can see that information.</w:t>
      </w:r>
    </w:p>
    <w:p w:rsidR="00027924" w:rsidRDefault="00027924" w:rsidP="000279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50800</wp:posOffset>
                </wp:positionV>
                <wp:extent cx="238125" cy="19050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321.75pt;margin-top:4pt;width:18.7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6BCE1A" wp14:editId="46AF1CAC">
            <wp:extent cx="2705100" cy="5048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563" t="35707" r="62675" b="54140"/>
                    <a:stretch/>
                  </pic:blipFill>
                  <pic:spPr bwMode="auto">
                    <a:xfrm>
                      <a:off x="0" y="0"/>
                      <a:ext cx="27051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924" w:rsidRDefault="00027924" w:rsidP="00027924">
      <w:pPr>
        <w:pStyle w:val="Heading3"/>
      </w:pPr>
      <w:r>
        <w:t>Step 4</w:t>
      </w:r>
    </w:p>
    <w:p w:rsidR="00027924" w:rsidRPr="00027924" w:rsidRDefault="00027924" w:rsidP="00027924">
      <w:r>
        <w:t xml:space="preserve">Click </w:t>
      </w:r>
      <w:r>
        <w:rPr>
          <w:b/>
        </w:rPr>
        <w:t>Save</w:t>
      </w:r>
      <w:r>
        <w:t>.</w:t>
      </w:r>
    </w:p>
    <w:p w:rsidR="00E75AEC" w:rsidRPr="00E75AEC" w:rsidRDefault="00151C21" w:rsidP="00E75AEC">
      <w:pPr>
        <w:pStyle w:val="Heading2"/>
      </w:pPr>
      <w:r>
        <w:t>Wall Post Visibility and Settings</w:t>
      </w:r>
    </w:p>
    <w:p w:rsidR="00151C21" w:rsidRDefault="00E75AEC" w:rsidP="00151C21">
      <w:r>
        <w:t>This section will cover how to change who can post to your wall and who can see your wall posts.</w:t>
      </w:r>
    </w:p>
    <w:p w:rsidR="00E75AEC" w:rsidRDefault="00E75AEC" w:rsidP="00E75AEC">
      <w:pPr>
        <w:pStyle w:val="Heading3"/>
      </w:pPr>
      <w:r>
        <w:t>Step 1</w:t>
      </w:r>
    </w:p>
    <w:p w:rsidR="00E75AEC" w:rsidRDefault="00012875" w:rsidP="00E75AEC">
      <w:r>
        <w:t xml:space="preserve">To change who can see your wall, go to </w:t>
      </w:r>
      <w:r>
        <w:rPr>
          <w:b/>
        </w:rPr>
        <w:t>Privacy Settings</w:t>
      </w:r>
      <w:r>
        <w:t xml:space="preserve"> and choose the appropriate option under </w:t>
      </w:r>
      <w:r>
        <w:rPr>
          <w:b/>
        </w:rPr>
        <w:t>Control Default Privacy</w:t>
      </w:r>
      <w:r>
        <w:t>.</w:t>
      </w:r>
    </w:p>
    <w:p w:rsidR="00012875" w:rsidRDefault="00012875" w:rsidP="00012875">
      <w:pPr>
        <w:jc w:val="center"/>
      </w:pPr>
      <w:r>
        <w:rPr>
          <w:noProof/>
        </w:rPr>
        <w:drawing>
          <wp:inline distT="0" distB="0" distL="0" distR="0" wp14:anchorId="5053B37D" wp14:editId="5310F0AB">
            <wp:extent cx="3943350" cy="1369548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1058" t="38862" r="62179" b="37901"/>
                    <a:stretch/>
                  </pic:blipFill>
                  <pic:spPr bwMode="auto">
                    <a:xfrm>
                      <a:off x="0" y="0"/>
                      <a:ext cx="3951874" cy="137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DD" w:rsidRDefault="00FC2BDD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FC2BDD" w:rsidRDefault="00FC2BDD" w:rsidP="00FC2BDD">
      <w:pPr>
        <w:pStyle w:val="Heading3"/>
      </w:pPr>
      <w:r>
        <w:lastRenderedPageBreak/>
        <w:t>Step 2</w:t>
      </w:r>
    </w:p>
    <w:p w:rsidR="00FC2BDD" w:rsidRDefault="00FC2BDD" w:rsidP="00FC2BDD">
      <w:r>
        <w:t xml:space="preserve">If you select </w:t>
      </w:r>
      <w:r>
        <w:rPr>
          <w:b/>
        </w:rPr>
        <w:t xml:space="preserve">Custom, </w:t>
      </w:r>
      <w:r>
        <w:t>a popup window will appear that allows you to hide wall posts from certain individuals.</w:t>
      </w:r>
    </w:p>
    <w:p w:rsidR="00FC2BDD" w:rsidRDefault="00FC2BDD" w:rsidP="00FC2BD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1045210</wp:posOffset>
                </wp:positionV>
                <wp:extent cx="2181225" cy="485775"/>
                <wp:effectExtent l="0" t="0" r="28575" b="2857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148.5pt;margin-top:82.3pt;width:171.7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980A0CE" wp14:editId="5496213F">
            <wp:extent cx="2368755" cy="1866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5224" t="19631" r="65865" b="43110"/>
                    <a:stretch/>
                  </pic:blipFill>
                  <pic:spPr bwMode="auto">
                    <a:xfrm>
                      <a:off x="0" y="0"/>
                      <a:ext cx="236875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DD" w:rsidRDefault="00FC2BDD" w:rsidP="00FC2BDD">
      <w:pPr>
        <w:pStyle w:val="Heading3"/>
      </w:pPr>
      <w:r>
        <w:t>Step 3</w:t>
      </w:r>
    </w:p>
    <w:p w:rsidR="00FC2BDD" w:rsidRPr="00FC2BDD" w:rsidRDefault="00FC2BDD" w:rsidP="00FC2BDD">
      <w:r>
        <w:t xml:space="preserve">Click </w:t>
      </w:r>
      <w:r>
        <w:rPr>
          <w:b/>
        </w:rPr>
        <w:t>Save Changes</w:t>
      </w:r>
      <w:r>
        <w:t>.</w:t>
      </w:r>
    </w:p>
    <w:p w:rsidR="00756642" w:rsidRPr="00756642" w:rsidRDefault="00A047EA" w:rsidP="00756642">
      <w:pPr>
        <w:pStyle w:val="Heading2"/>
      </w:pPr>
      <w:r>
        <w:t>Hide Friend List</w:t>
      </w:r>
    </w:p>
    <w:p w:rsidR="00151C21" w:rsidRDefault="00756642" w:rsidP="00151C21">
      <w:r>
        <w:t>This section shows how to hide your friend list from your profile.</w:t>
      </w:r>
    </w:p>
    <w:p w:rsidR="00756642" w:rsidRDefault="00756642" w:rsidP="00756642">
      <w:pPr>
        <w:pStyle w:val="Heading3"/>
      </w:pPr>
      <w:r>
        <w:t>Step 1</w:t>
      </w:r>
    </w:p>
    <w:p w:rsidR="00756642" w:rsidRDefault="00FC3A30" w:rsidP="00756642">
      <w:r>
        <w:t>Go to your full friend list within your profile.</w:t>
      </w:r>
    </w:p>
    <w:p w:rsidR="00FC3A30" w:rsidRDefault="00FC3A30" w:rsidP="00FC3A30">
      <w:pPr>
        <w:pStyle w:val="Heading3"/>
      </w:pPr>
      <w:r>
        <w:t>Step 2</w:t>
      </w:r>
    </w:p>
    <w:p w:rsidR="00FC3A30" w:rsidRDefault="00FC3A30" w:rsidP="00FC3A30">
      <w:r>
        <w:t xml:space="preserve">Click </w:t>
      </w:r>
      <w:r>
        <w:rPr>
          <w:b/>
        </w:rPr>
        <w:t>Edit</w:t>
      </w:r>
      <w:r>
        <w:t xml:space="preserve"> in the top right hand corner.</w:t>
      </w:r>
    </w:p>
    <w:p w:rsidR="00FC3A30" w:rsidRDefault="00FC3A30" w:rsidP="00FC3A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3175</wp:posOffset>
                </wp:positionV>
                <wp:extent cx="742950" cy="51435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26" style="position:absolute;margin-left:156pt;margin-top:.25pt;width:58.5pt;height:4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99C147" wp14:editId="60ED6D29">
            <wp:extent cx="2095500" cy="514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1551" t="12824" r="61926" b="83173"/>
                    <a:stretch/>
                  </pic:blipFill>
                  <pic:spPr bwMode="auto">
                    <a:xfrm>
                      <a:off x="0" y="0"/>
                      <a:ext cx="209550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B4E" w:rsidRDefault="00AD6B4E" w:rsidP="00AD6B4E">
      <w:pPr>
        <w:pStyle w:val="Heading3"/>
      </w:pPr>
      <w:r>
        <w:t>Step 3</w:t>
      </w:r>
    </w:p>
    <w:p w:rsidR="00AD6B4E" w:rsidRDefault="00AD6B4E" w:rsidP="00AD6B4E">
      <w:r>
        <w:t>In the popup window that appears, select who can see this list.</w:t>
      </w:r>
    </w:p>
    <w:p w:rsidR="00AD6B4E" w:rsidRDefault="00AD6B4E" w:rsidP="00AD6B4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139065</wp:posOffset>
                </wp:positionV>
                <wp:extent cx="257175" cy="200025"/>
                <wp:effectExtent l="0" t="0" r="2857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" o:spid="_x0000_s1026" style="position:absolute;margin-left:307.5pt;margin-top:10.95pt;width:20.25pt;height:1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D77EEE8" wp14:editId="143079E3">
            <wp:extent cx="2628900" cy="647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9071" t="16026" r="66186" b="74892"/>
                    <a:stretch/>
                  </pic:blipFill>
                  <pic:spPr bwMode="auto">
                    <a:xfrm>
                      <a:off x="0" y="0"/>
                      <a:ext cx="262890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B4E" w:rsidRDefault="00AD6B4E" w:rsidP="00AD6B4E">
      <w:pPr>
        <w:pStyle w:val="Heading3"/>
      </w:pPr>
      <w:r>
        <w:t>Step 4</w:t>
      </w:r>
    </w:p>
    <w:p w:rsidR="00AD6B4E" w:rsidRPr="006F4D11" w:rsidRDefault="00AD6B4E" w:rsidP="00AD6B4E">
      <w:r>
        <w:t xml:space="preserve">Click </w:t>
      </w:r>
      <w:r w:rsidRPr="006F4D11">
        <w:rPr>
          <w:b/>
        </w:rPr>
        <w:t>Close</w:t>
      </w:r>
      <w:r w:rsidR="006F4D11">
        <w:t>.</w:t>
      </w:r>
      <w:bookmarkStart w:id="1" w:name="_GoBack"/>
      <w:bookmarkEnd w:id="1"/>
    </w:p>
    <w:p w:rsidR="006F4D11" w:rsidRDefault="006F4D1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DD6540" w:rsidRDefault="00DD6540" w:rsidP="00DD6540">
      <w:pPr>
        <w:pStyle w:val="Heading2"/>
      </w:pPr>
      <w:r>
        <w:lastRenderedPageBreak/>
        <w:t>More Information</w:t>
      </w:r>
      <w:bookmarkEnd w:id="0"/>
    </w:p>
    <w:p w:rsidR="00D47EE7" w:rsidRDefault="00D47EE7" w:rsidP="00D47EE7">
      <w:pPr>
        <w:spacing w:line="240" w:lineRule="auto"/>
      </w:pPr>
      <w:r>
        <w:t xml:space="preserve">For access to additional information, tutorials and workshops, please visit the Center for Academic Technology website, </w:t>
      </w:r>
      <w:r>
        <w:rPr>
          <w:color w:val="0000FF"/>
          <w:u w:val="single"/>
        </w:rPr>
        <w:t>http://www.butler.edu/it/cat</w:t>
      </w:r>
      <w:r>
        <w:t xml:space="preserve">, contact any Center for Academic Technology staff member at </w:t>
      </w:r>
      <w:r>
        <w:rPr>
          <w:color w:val="0000FF"/>
          <w:u w:val="single"/>
        </w:rPr>
        <w:t>training@butler.edu</w:t>
      </w:r>
      <w:r>
        <w:t xml:space="preserve">, or contact the Information Commons desk in Irwin Library at </w:t>
      </w:r>
      <w:r>
        <w:rPr>
          <w:color w:val="0000FF"/>
          <w:u w:val="single"/>
        </w:rPr>
        <w:t xml:space="preserve">infocommons@butler.edu </w:t>
      </w:r>
      <w:r>
        <w:t>or 940-9235.</w:t>
      </w:r>
    </w:p>
    <w:p w:rsidR="00DD6540" w:rsidRDefault="00DD6540" w:rsidP="00DD6540">
      <w:pPr>
        <w:pStyle w:val="Heading2"/>
      </w:pPr>
      <w:r>
        <w:t>Bibliography</w:t>
      </w:r>
    </w:p>
    <w:p w:rsidR="00DD6540" w:rsidRPr="00534F8E" w:rsidRDefault="000B0266" w:rsidP="00DD6540">
      <w:r>
        <w:t>AllFacebook.com guide to Facebook Privacy</w:t>
      </w:r>
    </w:p>
    <w:p w:rsidR="00E33C49" w:rsidRDefault="00E33C49" w:rsidP="00E33C49">
      <w:pPr>
        <w:pStyle w:val="Heading2"/>
      </w:pPr>
      <w:r>
        <w:t>Creativ</w:t>
      </w:r>
      <w:r w:rsidR="00AB1D2E">
        <w:t>e Commons L</w:t>
      </w:r>
      <w:r>
        <w:t>icensing</w:t>
      </w:r>
    </w:p>
    <w:p w:rsidR="00E33C49" w:rsidRPr="00534F8E" w:rsidRDefault="00E33C49" w:rsidP="00E33C4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1117600" cy="390525"/>
            <wp:effectExtent l="19050" t="0" r="6350" b="0"/>
            <wp:wrapSquare wrapText="bothSides"/>
            <wp:docPr id="3" name="Picture 2" descr="CC license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license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This quick guide </w:t>
      </w:r>
      <w:r w:rsidRPr="00CC0F5C">
        <w:t xml:space="preserve">is licensed under a </w:t>
      </w:r>
      <w:hyperlink r:id="rId28" w:history="1">
        <w:r w:rsidRPr="00CC0F5C">
          <w:rPr>
            <w:rStyle w:val="Hyperlink"/>
          </w:rPr>
          <w:t>Creative Commons Attribution-Noncommercial-Share Alike 3.0 United States License</w:t>
        </w:r>
      </w:hyperlink>
      <w:r w:rsidRPr="00CC0F5C">
        <w:t>.</w:t>
      </w:r>
    </w:p>
    <w:p w:rsidR="00DD6540" w:rsidRDefault="00DD6540" w:rsidP="00646C0E"/>
    <w:p w:rsidR="00DD6540" w:rsidRDefault="00DD6540" w:rsidP="00646C0E"/>
    <w:sectPr w:rsidR="00DD6540" w:rsidSect="001C42E1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291" w:rsidRDefault="006D7291" w:rsidP="00565B8B">
      <w:pPr>
        <w:spacing w:after="0" w:line="240" w:lineRule="auto"/>
      </w:pPr>
      <w:r>
        <w:separator/>
      </w:r>
    </w:p>
  </w:endnote>
  <w:endnote w:type="continuationSeparator" w:id="0">
    <w:p w:rsidR="006D7291" w:rsidRDefault="006D7291" w:rsidP="00565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291" w:rsidRDefault="006D7291">
    <w:pPr>
      <w:pStyle w:val="Footer"/>
      <w:jc w:val="right"/>
      <w:rPr>
        <w:color w:val="8DB3E2" w:themeColor="text2" w:themeTint="66"/>
      </w:rPr>
    </w:pPr>
    <w:r>
      <w:rPr>
        <w:color w:val="8DB3E2" w:themeColor="text2" w:themeTint="66"/>
      </w:rPr>
      <w:t xml:space="preserve">Updated: </w:t>
    </w:r>
    <w:r>
      <w:rPr>
        <w:color w:val="8DB3E2" w:themeColor="text2" w:themeTint="66"/>
      </w:rPr>
      <w:fldChar w:fldCharType="begin"/>
    </w:r>
    <w:r>
      <w:rPr>
        <w:color w:val="8DB3E2" w:themeColor="text2" w:themeTint="66"/>
      </w:rPr>
      <w:instrText xml:space="preserve"> SAVEDATE  \@ "d MMMM yyyy"  \* MERGEFORMAT </w:instrText>
    </w:r>
    <w:r>
      <w:rPr>
        <w:color w:val="8DB3E2" w:themeColor="text2" w:themeTint="66"/>
      </w:rPr>
      <w:fldChar w:fldCharType="separate"/>
    </w:r>
    <w:r>
      <w:rPr>
        <w:noProof/>
        <w:color w:val="8DB3E2" w:themeColor="text2" w:themeTint="66"/>
      </w:rPr>
      <w:t>6 December 2011</w:t>
    </w:r>
    <w:r>
      <w:rPr>
        <w:color w:val="8DB3E2" w:themeColor="text2" w:themeTint="66"/>
      </w:rPr>
      <w:fldChar w:fldCharType="end"/>
    </w:r>
    <w:r>
      <w:rPr>
        <w:color w:val="8DB3E2" w:themeColor="text2" w:themeTint="66"/>
      </w:rPr>
      <w:tab/>
      <w:t xml:space="preserve">Page </w:t>
    </w:r>
    <w:r>
      <w:rPr>
        <w:color w:val="8DB3E2" w:themeColor="text2" w:themeTint="66"/>
      </w:rPr>
      <w:fldChar w:fldCharType="begin"/>
    </w:r>
    <w:r>
      <w:rPr>
        <w:color w:val="8DB3E2" w:themeColor="text2" w:themeTint="66"/>
      </w:rPr>
      <w:instrText xml:space="preserve"> PAGE   \* MERGEFORMAT </w:instrText>
    </w:r>
    <w:r>
      <w:rPr>
        <w:color w:val="8DB3E2" w:themeColor="text2" w:themeTint="66"/>
      </w:rPr>
      <w:fldChar w:fldCharType="separate"/>
    </w:r>
    <w:r w:rsidR="006F4D11">
      <w:rPr>
        <w:noProof/>
        <w:color w:val="8DB3E2" w:themeColor="text2" w:themeTint="66"/>
      </w:rPr>
      <w:t>1</w:t>
    </w:r>
    <w:r>
      <w:rPr>
        <w:color w:val="8DB3E2" w:themeColor="text2" w:themeTint="66"/>
      </w:rPr>
      <w:fldChar w:fldCharType="end"/>
    </w:r>
    <w:r>
      <w:rPr>
        <w:color w:val="8DB3E2" w:themeColor="text2" w:themeTint="66"/>
      </w:rPr>
      <w:t xml:space="preserve"> of </w:t>
    </w:r>
    <w:fldSimple w:instr=" NUMPAGES   \* MERGEFORMAT ">
      <w:r w:rsidR="006F4D11" w:rsidRPr="006F4D11">
        <w:rPr>
          <w:noProof/>
          <w:color w:val="8DB3E2" w:themeColor="text2" w:themeTint="66"/>
        </w:rPr>
        <w:t>6</w:t>
      </w:r>
    </w:fldSimple>
    <w:r>
      <w:rPr>
        <w:color w:val="8DB3E2" w:themeColor="text2" w:themeTint="66"/>
      </w:rPr>
      <w:tab/>
      <w:t>Center for Academic Technology</w:t>
    </w:r>
  </w:p>
  <w:p w:rsidR="006D7291" w:rsidRPr="00565B8B" w:rsidRDefault="006D7291">
    <w:pPr>
      <w:pStyle w:val="Footer"/>
      <w:jc w:val="right"/>
      <w:rPr>
        <w:color w:val="8DB3E2" w:themeColor="text2" w:themeTint="66"/>
      </w:rPr>
    </w:pPr>
    <w:r>
      <w:rPr>
        <w:color w:val="8DB3E2" w:themeColor="text2" w:themeTint="66"/>
      </w:rPr>
      <w:tab/>
    </w:r>
    <w:r>
      <w:rPr>
        <w:color w:val="8DB3E2" w:themeColor="text2" w:themeTint="66"/>
      </w:rPr>
      <w:tab/>
      <w:t>Butler University</w:t>
    </w:r>
    <w:r w:rsidRPr="00565B8B">
      <w:rPr>
        <w:color w:val="8DB3E2" w:themeColor="text2" w:themeTint="66"/>
      </w:rPr>
      <w:tab/>
    </w:r>
    <w:r w:rsidRPr="00565B8B">
      <w:rPr>
        <w:color w:val="8DB3E2" w:themeColor="text2" w:themeTint="66"/>
      </w:rPr>
      <w:tab/>
    </w:r>
    <w:sdt>
      <w:sdtPr>
        <w:id w:val="387648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D11" w:rsidRPr="006F4D11">
          <w:rPr>
            <w:noProof/>
            <w:color w:val="8DB3E2" w:themeColor="text2" w:themeTint="66"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291" w:rsidRDefault="006D7291" w:rsidP="00565B8B">
      <w:pPr>
        <w:spacing w:after="0" w:line="240" w:lineRule="auto"/>
      </w:pPr>
      <w:r>
        <w:separator/>
      </w:r>
    </w:p>
  </w:footnote>
  <w:footnote w:type="continuationSeparator" w:id="0">
    <w:p w:rsidR="006D7291" w:rsidRDefault="006D7291" w:rsidP="00565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291" w:rsidRDefault="006D7291" w:rsidP="00565B8B">
    <w:pPr>
      <w:pStyle w:val="Header"/>
      <w:jc w:val="right"/>
    </w:pPr>
    <w:r w:rsidRPr="00476071">
      <w:rPr>
        <w:rStyle w:val="SubtitleChar"/>
        <w:rFonts w:asciiTheme="minorHAnsi" w:eastAsiaTheme="minorHAnsi" w:hAnsiTheme="minorHAnsi" w:cstheme="minorBidi"/>
        <w:i w:val="0"/>
        <w:iCs w:val="0"/>
        <w:noProof/>
        <w:color w:val="auto"/>
        <w:spacing w:val="0"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-323850</wp:posOffset>
          </wp:positionV>
          <wp:extent cx="1174750" cy="748665"/>
          <wp:effectExtent l="19050" t="0" r="6350" b="0"/>
          <wp:wrapTight wrapText="bothSides">
            <wp:wrapPolygon edited="0">
              <wp:start x="-350" y="0"/>
              <wp:lineTo x="-350" y="20885"/>
              <wp:lineTo x="21717" y="20885"/>
              <wp:lineTo x="21717" y="0"/>
              <wp:lineTo x="-350" y="0"/>
            </wp:wrapPolygon>
          </wp:wrapTight>
          <wp:docPr id="2" name="Picture 0" descr="social_media_links-20080111-02173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_media_links-20080111-02173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475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SubtitleChar"/>
      </w:rPr>
      <w:t xml:space="preserve"> Quick</w:t>
    </w:r>
    <w:r w:rsidRPr="00565B8B">
      <w:rPr>
        <w:rStyle w:val="SubtitleChar"/>
      </w:rPr>
      <w:t xml:space="preserve"> Guid</w:t>
    </w:r>
    <w:r>
      <w:rPr>
        <w:rStyle w:val="SubtitleChar"/>
      </w:rPr>
      <w:t xml:space="preserve">e: </w:t>
    </w:r>
    <w:r>
      <w:rPr>
        <w:rStyle w:val="SubtitleChar"/>
      </w:rPr>
      <w:br/>
      <w:t>Facebook Privacy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278BA"/>
    <w:multiLevelType w:val="hybridMultilevel"/>
    <w:tmpl w:val="9BBCE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141233"/>
    <w:multiLevelType w:val="hybridMultilevel"/>
    <w:tmpl w:val="DE7E3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163"/>
    <w:rsid w:val="00012875"/>
    <w:rsid w:val="00027924"/>
    <w:rsid w:val="00036163"/>
    <w:rsid w:val="0006606F"/>
    <w:rsid w:val="0007607D"/>
    <w:rsid w:val="0008278B"/>
    <w:rsid w:val="000920B6"/>
    <w:rsid w:val="000B0266"/>
    <w:rsid w:val="000D5AB3"/>
    <w:rsid w:val="000E0524"/>
    <w:rsid w:val="000E797E"/>
    <w:rsid w:val="00113709"/>
    <w:rsid w:val="00115923"/>
    <w:rsid w:val="00136838"/>
    <w:rsid w:val="00147FFD"/>
    <w:rsid w:val="00151C21"/>
    <w:rsid w:val="001803BC"/>
    <w:rsid w:val="00185A9F"/>
    <w:rsid w:val="001C42E1"/>
    <w:rsid w:val="001E2E1B"/>
    <w:rsid w:val="001F27F0"/>
    <w:rsid w:val="002054B9"/>
    <w:rsid w:val="0025091B"/>
    <w:rsid w:val="002F40C3"/>
    <w:rsid w:val="0037003A"/>
    <w:rsid w:val="00375956"/>
    <w:rsid w:val="0042447C"/>
    <w:rsid w:val="00464162"/>
    <w:rsid w:val="00475378"/>
    <w:rsid w:val="00476071"/>
    <w:rsid w:val="004B7FD6"/>
    <w:rsid w:val="00555472"/>
    <w:rsid w:val="00565B8B"/>
    <w:rsid w:val="005737C8"/>
    <w:rsid w:val="00575FC2"/>
    <w:rsid w:val="005820D1"/>
    <w:rsid w:val="005B2B03"/>
    <w:rsid w:val="005F53B2"/>
    <w:rsid w:val="00646C0E"/>
    <w:rsid w:val="00652323"/>
    <w:rsid w:val="006642AE"/>
    <w:rsid w:val="006D7291"/>
    <w:rsid w:val="006E24C9"/>
    <w:rsid w:val="006E3AF5"/>
    <w:rsid w:val="006F4D11"/>
    <w:rsid w:val="007073A3"/>
    <w:rsid w:val="00712443"/>
    <w:rsid w:val="00756642"/>
    <w:rsid w:val="007713A3"/>
    <w:rsid w:val="00780AA1"/>
    <w:rsid w:val="007936AA"/>
    <w:rsid w:val="007D1409"/>
    <w:rsid w:val="007F07D9"/>
    <w:rsid w:val="00814E56"/>
    <w:rsid w:val="00815763"/>
    <w:rsid w:val="00832712"/>
    <w:rsid w:val="008C6400"/>
    <w:rsid w:val="009136E8"/>
    <w:rsid w:val="00936497"/>
    <w:rsid w:val="00976F3F"/>
    <w:rsid w:val="009950A3"/>
    <w:rsid w:val="009E1AD8"/>
    <w:rsid w:val="00A047EA"/>
    <w:rsid w:val="00A23C82"/>
    <w:rsid w:val="00A526CC"/>
    <w:rsid w:val="00A741E3"/>
    <w:rsid w:val="00AB1D2E"/>
    <w:rsid w:val="00AD6B4E"/>
    <w:rsid w:val="00AE53EA"/>
    <w:rsid w:val="00AF7BB0"/>
    <w:rsid w:val="00B00B9F"/>
    <w:rsid w:val="00B20188"/>
    <w:rsid w:val="00B27704"/>
    <w:rsid w:val="00B87ABD"/>
    <w:rsid w:val="00BA551D"/>
    <w:rsid w:val="00BB77C0"/>
    <w:rsid w:val="00BF64FD"/>
    <w:rsid w:val="00C03C40"/>
    <w:rsid w:val="00C0780D"/>
    <w:rsid w:val="00C07D22"/>
    <w:rsid w:val="00C662BC"/>
    <w:rsid w:val="00C74145"/>
    <w:rsid w:val="00CB7A5B"/>
    <w:rsid w:val="00D208DC"/>
    <w:rsid w:val="00D258F5"/>
    <w:rsid w:val="00D47EE7"/>
    <w:rsid w:val="00D47EFD"/>
    <w:rsid w:val="00D57FB8"/>
    <w:rsid w:val="00D74716"/>
    <w:rsid w:val="00DB0DF3"/>
    <w:rsid w:val="00DC4ADF"/>
    <w:rsid w:val="00DD6540"/>
    <w:rsid w:val="00E15F28"/>
    <w:rsid w:val="00E33C49"/>
    <w:rsid w:val="00E578F4"/>
    <w:rsid w:val="00E75AEC"/>
    <w:rsid w:val="00EE5493"/>
    <w:rsid w:val="00F06EB3"/>
    <w:rsid w:val="00F35432"/>
    <w:rsid w:val="00F40587"/>
    <w:rsid w:val="00FC2BDD"/>
    <w:rsid w:val="00FC3A30"/>
    <w:rsid w:val="00FD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5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E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B8B"/>
  </w:style>
  <w:style w:type="paragraph" w:styleId="Footer">
    <w:name w:val="footer"/>
    <w:basedOn w:val="Normal"/>
    <w:link w:val="Foot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B8B"/>
  </w:style>
  <w:style w:type="paragraph" w:styleId="Subtitle">
    <w:name w:val="Subtitle"/>
    <w:basedOn w:val="Normal"/>
    <w:next w:val="Normal"/>
    <w:link w:val="SubtitleChar"/>
    <w:uiPriority w:val="11"/>
    <w:qFormat/>
    <w:rsid w:val="00565B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65B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70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70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42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55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D65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B2B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B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B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B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B0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5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E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B8B"/>
  </w:style>
  <w:style w:type="paragraph" w:styleId="Footer">
    <w:name w:val="footer"/>
    <w:basedOn w:val="Normal"/>
    <w:link w:val="Foot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B8B"/>
  </w:style>
  <w:style w:type="paragraph" w:styleId="Subtitle">
    <w:name w:val="Subtitle"/>
    <w:basedOn w:val="Normal"/>
    <w:next w:val="Normal"/>
    <w:link w:val="SubtitleChar"/>
    <w:uiPriority w:val="11"/>
    <w:qFormat/>
    <w:rsid w:val="00565B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65B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70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70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42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55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D65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B2B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B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B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B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B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privacy/?view=search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creativecommons.org/licenses/by-nc-sa/3.0/us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creativecommons.org/licenses/by-nc-sa/3.0/us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ufiles\Group\IT\InstructionalTechnology\Student%20Workers\Student%20Folders\_Shared\Templates\Quick%20Gui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Quick Guide</Template>
  <TotalTime>117</TotalTime>
  <Pages>6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1GJJGD1</Company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Allen, Kristen</dc:creator>
  <cp:lastModifiedBy>Jessica Biggs</cp:lastModifiedBy>
  <cp:revision>24</cp:revision>
  <cp:lastPrinted>2009-06-30T16:08:00Z</cp:lastPrinted>
  <dcterms:created xsi:type="dcterms:W3CDTF">2011-12-06T18:15:00Z</dcterms:created>
  <dcterms:modified xsi:type="dcterms:W3CDTF">2011-12-08T17:58:00Z</dcterms:modified>
</cp:coreProperties>
</file>