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A8FFB" w14:textId="77777777" w:rsidR="00D47EFD" w:rsidRDefault="00036163" w:rsidP="00DD6540">
      <w:pPr>
        <w:pStyle w:val="Heading1"/>
      </w:pPr>
      <w:r>
        <w:t>Flickr</w:t>
      </w:r>
    </w:p>
    <w:p w14:paraId="7432727D" w14:textId="77777777" w:rsidR="00D47EFD" w:rsidRDefault="007E4C6B" w:rsidP="00D47EFD">
      <w:r>
        <w:t>This guide will cover six aspects of Flickr, including photo galleries, comments, profiles, contacts, tags, and groups.</w:t>
      </w:r>
    </w:p>
    <w:p w14:paraId="4E5F0B3D" w14:textId="77777777" w:rsidR="00D47EFD" w:rsidRDefault="00036163" w:rsidP="00DD6540">
      <w:pPr>
        <w:pStyle w:val="Heading2"/>
      </w:pPr>
      <w:r>
        <w:t>Photo Galleries</w:t>
      </w:r>
    </w:p>
    <w:p w14:paraId="2F3EF74E" w14:textId="77777777" w:rsidR="00036163" w:rsidRDefault="007E4C6B" w:rsidP="00036163">
      <w:r>
        <w:t>U</w:t>
      </w:r>
      <w:r w:rsidR="00036163" w:rsidRPr="00036163">
        <w:t>sers can upload photos to their own personal photo albums</w:t>
      </w:r>
      <w:r>
        <w:t>.</w:t>
      </w:r>
    </w:p>
    <w:p w14:paraId="1DA24481" w14:textId="77777777" w:rsidR="00C978F9" w:rsidRDefault="00C978F9" w:rsidP="00C978F9">
      <w:pPr>
        <w:pStyle w:val="Heading3"/>
      </w:pPr>
      <w:r>
        <w:t>Step 1</w:t>
      </w:r>
    </w:p>
    <w:p w14:paraId="752AC22E" w14:textId="77777777" w:rsidR="003D0134" w:rsidRDefault="003D0134" w:rsidP="003D0134">
      <w:r>
        <w:t xml:space="preserve">On the home page, click </w:t>
      </w:r>
      <w:r>
        <w:rPr>
          <w:b/>
        </w:rPr>
        <w:t>Explore</w:t>
      </w:r>
      <w:r>
        <w:t xml:space="preserve"> at the top.  </w:t>
      </w:r>
    </w:p>
    <w:p w14:paraId="04685D32" w14:textId="77777777" w:rsidR="003D0134" w:rsidRDefault="003D0134" w:rsidP="003D0134">
      <w:pPr>
        <w:pStyle w:val="Heading3"/>
      </w:pPr>
      <w:r>
        <w:t>Step 2</w:t>
      </w:r>
    </w:p>
    <w:p w14:paraId="32CBEBA8" w14:textId="77777777" w:rsidR="003D0134" w:rsidRDefault="003D0134" w:rsidP="003D0134">
      <w:r>
        <w:t xml:space="preserve">Click </w:t>
      </w:r>
      <w:r>
        <w:rPr>
          <w:b/>
        </w:rPr>
        <w:t xml:space="preserve">Galleries </w:t>
      </w:r>
      <w:r>
        <w:t>in the bulleted list on the right hand side of the screen.</w:t>
      </w:r>
    </w:p>
    <w:p w14:paraId="541C511D" w14:textId="77777777" w:rsidR="003D0134" w:rsidRDefault="003D0134" w:rsidP="003D013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91E96F" wp14:editId="19B51015">
                <wp:simplePos x="0" y="0"/>
                <wp:positionH relativeFrom="column">
                  <wp:posOffset>2219325</wp:posOffset>
                </wp:positionH>
                <wp:positionV relativeFrom="paragraph">
                  <wp:posOffset>901700</wp:posOffset>
                </wp:positionV>
                <wp:extent cx="533400" cy="12382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174.75pt;margin-top:71pt;width:42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36B76A" wp14:editId="182749C8">
            <wp:extent cx="1736623" cy="1495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66" t="34054" r="59295" b="41106"/>
                    <a:stretch/>
                  </pic:blipFill>
                  <pic:spPr bwMode="auto">
                    <a:xfrm>
                      <a:off x="0" y="0"/>
                      <a:ext cx="1736623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0B181" w14:textId="77777777" w:rsidR="003D0134" w:rsidRDefault="003D0134" w:rsidP="003D0134">
      <w:pPr>
        <w:pStyle w:val="Heading3"/>
      </w:pPr>
      <w:r>
        <w:t>Step 3</w:t>
      </w:r>
    </w:p>
    <w:p w14:paraId="61869840" w14:textId="77777777" w:rsidR="003D0134" w:rsidRDefault="003D0134" w:rsidP="003D0134">
      <w:r>
        <w:t>A random list of galleries will appear on the page.  Choose one to begin viewing and exploring.  Once a gallery has been selected, all photos in that gallery can be seen.</w:t>
      </w:r>
    </w:p>
    <w:p w14:paraId="038BA8CB" w14:textId="77777777" w:rsidR="003D0134" w:rsidRDefault="003D0134" w:rsidP="003D0134">
      <w:pPr>
        <w:jc w:val="center"/>
      </w:pPr>
      <w:r>
        <w:rPr>
          <w:noProof/>
        </w:rPr>
        <w:drawing>
          <wp:inline distT="0" distB="0" distL="0" distR="0" wp14:anchorId="36464331" wp14:editId="408C77DB">
            <wp:extent cx="4474552" cy="1876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28" t="8814" r="55128" b="49519"/>
                    <a:stretch/>
                  </pic:blipFill>
                  <pic:spPr bwMode="auto">
                    <a:xfrm>
                      <a:off x="0" y="0"/>
                      <a:ext cx="4474552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7298C" w14:textId="77777777" w:rsidR="0028303F" w:rsidRDefault="0028303F" w:rsidP="0028303F">
      <w:pPr>
        <w:pStyle w:val="Heading3"/>
      </w:pPr>
      <w:r>
        <w:t>Step 4</w:t>
      </w:r>
    </w:p>
    <w:p w14:paraId="1C61A35F" w14:textId="77777777" w:rsidR="0028303F" w:rsidRDefault="0028303F" w:rsidP="0028303F">
      <w:r>
        <w:t xml:space="preserve">To upload photos and create galleries, click </w:t>
      </w:r>
      <w:r>
        <w:rPr>
          <w:b/>
        </w:rPr>
        <w:t>Upload</w:t>
      </w:r>
      <w:r>
        <w:t xml:space="preserve"> at the top of the page after logging into a Flickr account.</w:t>
      </w:r>
    </w:p>
    <w:p w14:paraId="68C5403C" w14:textId="77777777" w:rsidR="0028303F" w:rsidRDefault="0028303F" w:rsidP="002830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EEA38" wp14:editId="6DCC4221">
                <wp:simplePos x="0" y="0"/>
                <wp:positionH relativeFrom="column">
                  <wp:posOffset>4257675</wp:posOffset>
                </wp:positionH>
                <wp:positionV relativeFrom="paragraph">
                  <wp:posOffset>142875</wp:posOffset>
                </wp:positionV>
                <wp:extent cx="409575" cy="27622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335.25pt;margin-top:11.25pt;width:32.2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11D962" wp14:editId="57CD65EF">
            <wp:extent cx="3592286" cy="4191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940" t="9018" r="41964" b="83968"/>
                    <a:stretch/>
                  </pic:blipFill>
                  <pic:spPr bwMode="auto">
                    <a:xfrm>
                      <a:off x="0" y="0"/>
                      <a:ext cx="3593730" cy="41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E3DFF" w14:textId="77777777" w:rsidR="0028303F" w:rsidRDefault="0028303F" w:rsidP="0028303F">
      <w:pPr>
        <w:pStyle w:val="Heading3"/>
      </w:pPr>
      <w:r>
        <w:lastRenderedPageBreak/>
        <w:t>Step 5</w:t>
      </w:r>
    </w:p>
    <w:p w14:paraId="58DD57AC" w14:textId="77777777" w:rsidR="0028303F" w:rsidRDefault="0028303F" w:rsidP="0028303F">
      <w:r>
        <w:t xml:space="preserve">Click the blue link that says </w:t>
      </w:r>
      <w:r>
        <w:rPr>
          <w:b/>
        </w:rPr>
        <w:t>Choose photos and videos</w:t>
      </w:r>
      <w:r>
        <w:t>.</w:t>
      </w:r>
    </w:p>
    <w:p w14:paraId="3E793B06" w14:textId="77777777" w:rsidR="0028303F" w:rsidRDefault="0028303F" w:rsidP="0028303F">
      <w:pPr>
        <w:pStyle w:val="Heading3"/>
      </w:pPr>
      <w:r>
        <w:t>Step 6</w:t>
      </w:r>
    </w:p>
    <w:p w14:paraId="4BDA3157" w14:textId="77777777" w:rsidR="0028303F" w:rsidRDefault="0028303F" w:rsidP="0028303F">
      <w:r>
        <w:t xml:space="preserve">After choosing photos to upload choose the privacy settings desired and then click </w:t>
      </w:r>
      <w:r>
        <w:rPr>
          <w:b/>
        </w:rPr>
        <w:t>Upload Photos and Videos</w:t>
      </w:r>
      <w:r>
        <w:t>.</w:t>
      </w:r>
    </w:p>
    <w:p w14:paraId="0CA3C07C" w14:textId="77777777" w:rsidR="0028303F" w:rsidRDefault="003E51EF" w:rsidP="002830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CC59C9" wp14:editId="239D7DAA">
                <wp:simplePos x="0" y="0"/>
                <wp:positionH relativeFrom="column">
                  <wp:posOffset>1724025</wp:posOffset>
                </wp:positionH>
                <wp:positionV relativeFrom="paragraph">
                  <wp:posOffset>2695575</wp:posOffset>
                </wp:positionV>
                <wp:extent cx="1495425" cy="2286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135.75pt;margin-top:212.25pt;width:117.7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" filled="f" strokecolor="red" strokeweight="2pt"/>
            </w:pict>
          </mc:Fallback>
        </mc:AlternateContent>
      </w:r>
      <w:r w:rsidR="0028303F">
        <w:rPr>
          <w:noProof/>
        </w:rPr>
        <w:drawing>
          <wp:inline distT="0" distB="0" distL="0" distR="0" wp14:anchorId="6BEAB028" wp14:editId="2574E0B9">
            <wp:extent cx="2724150" cy="313822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95" t="17235" r="42125" b="25050"/>
                    <a:stretch/>
                  </pic:blipFill>
                  <pic:spPr bwMode="auto">
                    <a:xfrm>
                      <a:off x="0" y="0"/>
                      <a:ext cx="2725243" cy="313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BFB6A" w14:textId="77777777" w:rsidR="003E51EF" w:rsidRDefault="003E51EF" w:rsidP="003E51EF">
      <w:pPr>
        <w:pStyle w:val="Heading3"/>
      </w:pPr>
      <w:r>
        <w:t>Step 7</w:t>
      </w:r>
    </w:p>
    <w:p w14:paraId="2988C4FC" w14:textId="77777777" w:rsidR="003E51EF" w:rsidRDefault="003E51EF" w:rsidP="003E51EF">
      <w:r>
        <w:t xml:space="preserve">Once the photos have been added, an option appears to </w:t>
      </w:r>
      <w:r>
        <w:rPr>
          <w:b/>
        </w:rPr>
        <w:t>add a description</w:t>
      </w:r>
      <w:r>
        <w:t>.  Click on the link to do so.  This will go to a page where a title, description, and tags can be added.</w:t>
      </w:r>
    </w:p>
    <w:p w14:paraId="7EF9C937" w14:textId="77777777" w:rsidR="003E51EF" w:rsidRDefault="0041594B" w:rsidP="003E51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DEC28" wp14:editId="4FB970EE">
                <wp:simplePos x="0" y="0"/>
                <wp:positionH relativeFrom="column">
                  <wp:posOffset>1962150</wp:posOffset>
                </wp:positionH>
                <wp:positionV relativeFrom="paragraph">
                  <wp:posOffset>1359535</wp:posOffset>
                </wp:positionV>
                <wp:extent cx="285750" cy="0"/>
                <wp:effectExtent l="0" t="76200" r="1905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54.5pt;margin-top:107.05pt;width:22.5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E2F5C" wp14:editId="3EDB882E">
                <wp:simplePos x="0" y="0"/>
                <wp:positionH relativeFrom="column">
                  <wp:posOffset>1962150</wp:posOffset>
                </wp:positionH>
                <wp:positionV relativeFrom="paragraph">
                  <wp:posOffset>1635760</wp:posOffset>
                </wp:positionV>
                <wp:extent cx="285750" cy="0"/>
                <wp:effectExtent l="0" t="76200" r="1905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54.5pt;margin-top:128.8pt;width:22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" strokecolor="red" strokeweight="1.5pt">
                <v:stroke endarrow="open"/>
              </v:shape>
            </w:pict>
          </mc:Fallback>
        </mc:AlternateContent>
      </w:r>
      <w:r w:rsidR="003E51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04298D" wp14:editId="45BABBB9">
                <wp:simplePos x="0" y="0"/>
                <wp:positionH relativeFrom="column">
                  <wp:posOffset>1962150</wp:posOffset>
                </wp:positionH>
                <wp:positionV relativeFrom="paragraph">
                  <wp:posOffset>2635885</wp:posOffset>
                </wp:positionV>
                <wp:extent cx="285750" cy="0"/>
                <wp:effectExtent l="0" t="76200" r="1905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54.5pt;margin-top:207.55pt;width:22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" strokecolor="red" strokeweight="1.5pt">
                <v:stroke endarrow="open"/>
              </v:shape>
            </w:pict>
          </mc:Fallback>
        </mc:AlternateContent>
      </w:r>
      <w:r w:rsidR="00E6392D">
        <w:t xml:space="preserve"> </w:t>
      </w:r>
      <w:r w:rsidR="003E51EF">
        <w:rPr>
          <w:noProof/>
        </w:rPr>
        <w:drawing>
          <wp:inline distT="0" distB="0" distL="0" distR="0" wp14:anchorId="27C07636" wp14:editId="1D83AC78">
            <wp:extent cx="1457325" cy="28468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796" t="25051" r="61523" b="24449"/>
                    <a:stretch/>
                  </pic:blipFill>
                  <pic:spPr bwMode="auto">
                    <a:xfrm>
                      <a:off x="0" y="0"/>
                      <a:ext cx="1457909" cy="284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94E3C" w14:textId="77777777" w:rsidR="003E51EF" w:rsidRDefault="003E51EF" w:rsidP="003E51EF">
      <w:pPr>
        <w:pStyle w:val="Heading3"/>
      </w:pPr>
      <w:r>
        <w:lastRenderedPageBreak/>
        <w:t>Step 8</w:t>
      </w:r>
    </w:p>
    <w:p w14:paraId="2D2B30C9" w14:textId="77777777" w:rsidR="003E51EF" w:rsidRDefault="003E51EF" w:rsidP="003E51EF">
      <w:r>
        <w:t xml:space="preserve">Click </w:t>
      </w:r>
      <w:r>
        <w:rPr>
          <w:b/>
        </w:rPr>
        <w:t>Save</w:t>
      </w:r>
      <w:r>
        <w:t xml:space="preserve"> at the bo</w:t>
      </w:r>
      <w:r w:rsidR="005B61AC">
        <w:t>ttom of the page when finished.</w:t>
      </w:r>
    </w:p>
    <w:p w14:paraId="6CFB5274" w14:textId="77777777" w:rsidR="003E51EF" w:rsidRDefault="003E51EF" w:rsidP="003E51EF">
      <w:pPr>
        <w:pStyle w:val="Heading3"/>
      </w:pPr>
      <w:r>
        <w:t>Step 9</w:t>
      </w:r>
    </w:p>
    <w:p w14:paraId="00971844" w14:textId="77777777" w:rsidR="003E51EF" w:rsidRDefault="003E51EF" w:rsidP="003E51EF">
      <w:r>
        <w:t xml:space="preserve">To add a photo that has been uploaded to a gallery, click on the photo to view it.  Then, click </w:t>
      </w:r>
      <w:r>
        <w:rPr>
          <w:b/>
        </w:rPr>
        <w:t>Actions</w:t>
      </w:r>
      <w:r>
        <w:t xml:space="preserve"> at the top of the page</w:t>
      </w:r>
      <w:r w:rsidR="005B61AC">
        <w:t xml:space="preserve"> and select </w:t>
      </w:r>
      <w:r w:rsidR="005B61AC">
        <w:rPr>
          <w:b/>
        </w:rPr>
        <w:t>Add to a gallery</w:t>
      </w:r>
      <w:r w:rsidR="005B61AC">
        <w:t>.</w:t>
      </w:r>
    </w:p>
    <w:p w14:paraId="3F8AA060" w14:textId="77777777" w:rsidR="005B61AC" w:rsidRPr="005B61AC" w:rsidRDefault="005B61AC" w:rsidP="005B61AC">
      <w:pPr>
        <w:jc w:val="center"/>
      </w:pPr>
      <w:r>
        <w:rPr>
          <w:noProof/>
        </w:rPr>
        <w:drawing>
          <wp:inline distT="0" distB="0" distL="0" distR="0" wp14:anchorId="5F7C2992" wp14:editId="3953A5CC">
            <wp:extent cx="3181350" cy="2651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5B24" w14:textId="77777777" w:rsidR="00036163" w:rsidRPr="00036163" w:rsidRDefault="00036163" w:rsidP="00036163">
      <w:pPr>
        <w:pStyle w:val="Heading2"/>
      </w:pPr>
      <w:r w:rsidRPr="00036163">
        <w:t>Comments</w:t>
      </w:r>
    </w:p>
    <w:p w14:paraId="1AB05856" w14:textId="77777777" w:rsidR="00036163" w:rsidRDefault="007E4C6B" w:rsidP="00036163">
      <w:r>
        <w:t>U</w:t>
      </w:r>
      <w:r w:rsidR="00036163" w:rsidRPr="00036163">
        <w:t>sers can</w:t>
      </w:r>
      <w:r w:rsidR="006B202D">
        <w:t xml:space="preserve"> comment on each other's photos, which is</w:t>
      </w:r>
      <w:r w:rsidR="00036163" w:rsidRPr="00036163">
        <w:t xml:space="preserve"> a fun and easy way to communicate.</w:t>
      </w:r>
    </w:p>
    <w:p w14:paraId="7A399010" w14:textId="77777777" w:rsidR="00C978F9" w:rsidRDefault="00C978F9" w:rsidP="00C978F9">
      <w:pPr>
        <w:pStyle w:val="Heading3"/>
      </w:pPr>
      <w:r>
        <w:t>Step 1</w:t>
      </w:r>
    </w:p>
    <w:p w14:paraId="0D58B831" w14:textId="77777777" w:rsidR="00F62D5D" w:rsidRDefault="00F62D5D" w:rsidP="00F62D5D">
      <w:r>
        <w:t>Click on the photo</w:t>
      </w:r>
      <w:r w:rsidR="00BB6C7B">
        <w:t xml:space="preserve"> or gallery</w:t>
      </w:r>
      <w:r>
        <w:t xml:space="preserve"> </w:t>
      </w:r>
      <w:r w:rsidR="00BB6C7B">
        <w:t xml:space="preserve">to add a comment.  Then, </w:t>
      </w:r>
      <w:r w:rsidR="00D95AD9">
        <w:t>scroll to the bottom of the page until the comment box appears.</w:t>
      </w:r>
    </w:p>
    <w:p w14:paraId="1F9EE560" w14:textId="77777777" w:rsidR="00D95AD9" w:rsidRDefault="00D95AD9" w:rsidP="00D95AD9">
      <w:pPr>
        <w:pStyle w:val="Heading3"/>
      </w:pPr>
      <w:r>
        <w:t>Step 2</w:t>
      </w:r>
    </w:p>
    <w:p w14:paraId="2DD268D8" w14:textId="77777777" w:rsidR="00D95AD9" w:rsidRDefault="00D95AD9" w:rsidP="00D95AD9">
      <w:r>
        <w:t xml:space="preserve">Type the comment into the box.  Once finished, click </w:t>
      </w:r>
      <w:r>
        <w:rPr>
          <w:b/>
        </w:rPr>
        <w:t>Post Comment</w:t>
      </w:r>
      <w:r>
        <w:t>.</w:t>
      </w:r>
    </w:p>
    <w:p w14:paraId="7C0CFF8E" w14:textId="77777777" w:rsidR="00D95AD9" w:rsidRPr="00D95AD9" w:rsidRDefault="00D95AD9" w:rsidP="00D95AD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C6231" wp14:editId="4B1FDEE5">
                <wp:simplePos x="0" y="0"/>
                <wp:positionH relativeFrom="column">
                  <wp:posOffset>1876425</wp:posOffset>
                </wp:positionH>
                <wp:positionV relativeFrom="paragraph">
                  <wp:posOffset>1461135</wp:posOffset>
                </wp:positionV>
                <wp:extent cx="819150" cy="20955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47.75pt;margin-top:115.05pt;width:64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B6E304" wp14:editId="232FD28B">
            <wp:extent cx="4183382" cy="174307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261" t="38277" r="41643" b="36673"/>
                    <a:stretch/>
                  </pic:blipFill>
                  <pic:spPr bwMode="auto">
                    <a:xfrm>
                      <a:off x="0" y="0"/>
                      <a:ext cx="4192394" cy="174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4E9AB" w14:textId="77777777" w:rsidR="00036163" w:rsidRPr="00036163" w:rsidRDefault="00036163" w:rsidP="00036163">
      <w:pPr>
        <w:pStyle w:val="Heading2"/>
      </w:pPr>
      <w:r w:rsidRPr="00036163">
        <w:lastRenderedPageBreak/>
        <w:t>Profiles</w:t>
      </w:r>
    </w:p>
    <w:p w14:paraId="4C74FAFE" w14:textId="77777777" w:rsidR="00036163" w:rsidRDefault="007E4C6B" w:rsidP="00036163">
      <w:r>
        <w:t>U</w:t>
      </w:r>
      <w:r w:rsidR="00036163" w:rsidRPr="00036163">
        <w:t>sers can choose to share information about themselves, such as age, geographic location, interests, favorite movies, etc.</w:t>
      </w:r>
    </w:p>
    <w:p w14:paraId="3ECDD31E" w14:textId="77777777" w:rsidR="00C978F9" w:rsidRDefault="00C978F9" w:rsidP="00C978F9">
      <w:pPr>
        <w:pStyle w:val="Heading3"/>
      </w:pPr>
      <w:r>
        <w:t>Step 1</w:t>
      </w:r>
    </w:p>
    <w:p w14:paraId="7928EE80" w14:textId="77777777" w:rsidR="00EB7BCD" w:rsidRDefault="00EB7BCD" w:rsidP="00EB7BCD">
      <w:r>
        <w:t xml:space="preserve">To edit a profile, click the dropdown arrow next to </w:t>
      </w:r>
      <w:proofErr w:type="gramStart"/>
      <w:r>
        <w:rPr>
          <w:b/>
        </w:rPr>
        <w:t>You</w:t>
      </w:r>
      <w:proofErr w:type="gramEnd"/>
      <w:r>
        <w:t xml:space="preserve"> at the top of the page and then select </w:t>
      </w:r>
      <w:r>
        <w:rPr>
          <w:b/>
        </w:rPr>
        <w:t>Your Profile</w:t>
      </w:r>
      <w:r>
        <w:t>.</w:t>
      </w:r>
    </w:p>
    <w:p w14:paraId="3252A514" w14:textId="77777777" w:rsidR="00EB7BCD" w:rsidRDefault="00EB7BCD" w:rsidP="00EB7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CD9E9" wp14:editId="0E30C16C">
                <wp:simplePos x="0" y="0"/>
                <wp:positionH relativeFrom="column">
                  <wp:posOffset>2609850</wp:posOffset>
                </wp:positionH>
                <wp:positionV relativeFrom="paragraph">
                  <wp:posOffset>2141855</wp:posOffset>
                </wp:positionV>
                <wp:extent cx="457200" cy="12382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205.5pt;margin-top:168.65pt;width:36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7916C9" wp14:editId="636C12F4">
            <wp:extent cx="1562100" cy="244215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940" t="9018" r="67295" b="46493"/>
                    <a:stretch/>
                  </pic:blipFill>
                  <pic:spPr bwMode="auto">
                    <a:xfrm>
                      <a:off x="0" y="0"/>
                      <a:ext cx="1562726" cy="244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3BE6B" w14:textId="77777777" w:rsidR="00EB7BCD" w:rsidRDefault="00EB7BCD" w:rsidP="00EB7BCD">
      <w:pPr>
        <w:pStyle w:val="Heading3"/>
      </w:pPr>
      <w:r>
        <w:t>Step 2</w:t>
      </w:r>
    </w:p>
    <w:p w14:paraId="69FCD3A7" w14:textId="77777777" w:rsidR="00EB7BCD" w:rsidRDefault="00EB7BCD" w:rsidP="00EB7BCD">
      <w:r>
        <w:t xml:space="preserve">On the right side of the next page, select </w:t>
      </w:r>
      <w:proofErr w:type="gramStart"/>
      <w:r>
        <w:rPr>
          <w:b/>
        </w:rPr>
        <w:t>Edit</w:t>
      </w:r>
      <w:proofErr w:type="gramEnd"/>
      <w:r>
        <w:rPr>
          <w:b/>
        </w:rPr>
        <w:t xml:space="preserve"> your profile information</w:t>
      </w:r>
      <w:r>
        <w:t>.</w:t>
      </w:r>
    </w:p>
    <w:p w14:paraId="2350A422" w14:textId="77777777" w:rsidR="00EB7BCD" w:rsidRDefault="00EB7BCD" w:rsidP="00EB7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20173F" wp14:editId="1E28A85A">
                <wp:simplePos x="0" y="0"/>
                <wp:positionH relativeFrom="column">
                  <wp:posOffset>2333625</wp:posOffset>
                </wp:positionH>
                <wp:positionV relativeFrom="paragraph">
                  <wp:posOffset>121920</wp:posOffset>
                </wp:positionV>
                <wp:extent cx="1095375" cy="1714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183.75pt;margin-top:9.6pt;width:86.2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CF3DB8" wp14:editId="617F7816">
            <wp:extent cx="1282463" cy="8858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9960" t="26653" r="24489" b="59920"/>
                    <a:stretch/>
                  </pic:blipFill>
                  <pic:spPr bwMode="auto">
                    <a:xfrm>
                      <a:off x="0" y="0"/>
                      <a:ext cx="1282978" cy="88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5667E" w14:textId="77777777" w:rsidR="0010289E" w:rsidRDefault="0010289E" w:rsidP="0010289E">
      <w:pPr>
        <w:pStyle w:val="Heading3"/>
      </w:pPr>
      <w:r>
        <w:t>Step 3</w:t>
      </w:r>
    </w:p>
    <w:p w14:paraId="3529EE2E" w14:textId="77777777" w:rsidR="0010289E" w:rsidRDefault="0010289E" w:rsidP="0010289E">
      <w:r>
        <w:t xml:space="preserve">There are a number of categories of information that can be changed on this page.  Enter the information desired and then click </w:t>
      </w:r>
      <w:r>
        <w:rPr>
          <w:b/>
        </w:rPr>
        <w:t>SAVE IT</w:t>
      </w:r>
      <w:r>
        <w:t xml:space="preserve"> at the bottom of the page.</w:t>
      </w:r>
    </w:p>
    <w:p w14:paraId="24A31E99" w14:textId="77777777" w:rsidR="0010289E" w:rsidRDefault="0010289E" w:rsidP="001028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EBF54" wp14:editId="066EE378">
                <wp:simplePos x="0" y="0"/>
                <wp:positionH relativeFrom="column">
                  <wp:posOffset>2409825</wp:posOffset>
                </wp:positionH>
                <wp:positionV relativeFrom="paragraph">
                  <wp:posOffset>1023620</wp:posOffset>
                </wp:positionV>
                <wp:extent cx="457200" cy="2476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189.75pt;margin-top:80.6pt;width:36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192013" wp14:editId="49F05C8F">
            <wp:extent cx="4557712" cy="1543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369" t="46894" r="24489" b="31463"/>
                    <a:stretch/>
                  </pic:blipFill>
                  <pic:spPr bwMode="auto">
                    <a:xfrm>
                      <a:off x="0" y="0"/>
                      <a:ext cx="4559539" cy="154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99CCA" w14:textId="77777777" w:rsidR="00E75193" w:rsidRDefault="00E75193" w:rsidP="0010289E">
      <w:pPr>
        <w:jc w:val="center"/>
      </w:pPr>
    </w:p>
    <w:p w14:paraId="5760B69E" w14:textId="77777777" w:rsidR="00E75193" w:rsidRDefault="00E75193" w:rsidP="00E75193">
      <w:pPr>
        <w:pStyle w:val="Heading3"/>
      </w:pPr>
      <w:r>
        <w:lastRenderedPageBreak/>
        <w:t>Step 4</w:t>
      </w:r>
    </w:p>
    <w:p w14:paraId="344A9EF2" w14:textId="77777777" w:rsidR="00E75193" w:rsidRDefault="00E75193" w:rsidP="00E75193">
      <w:r>
        <w:t xml:space="preserve">A user’s buddy icon can also be changed by using the menu on the right side of the screen seen after clicking on </w:t>
      </w:r>
      <w:r>
        <w:rPr>
          <w:b/>
        </w:rPr>
        <w:t>Your Profile</w:t>
      </w:r>
      <w:r>
        <w:t>.  To do so</w:t>
      </w:r>
      <w:r w:rsidR="00B85996">
        <w:t xml:space="preserve">, click </w:t>
      </w:r>
      <w:r w:rsidR="00B85996">
        <w:rPr>
          <w:b/>
        </w:rPr>
        <w:t>Edit your buddy icon</w:t>
      </w:r>
      <w:r w:rsidR="00B85996">
        <w:t>.</w:t>
      </w:r>
    </w:p>
    <w:p w14:paraId="2DC071B2" w14:textId="77777777" w:rsidR="00B85996" w:rsidRDefault="00B85996" w:rsidP="00B859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BA3C1" wp14:editId="3065F9BB">
                <wp:simplePos x="0" y="0"/>
                <wp:positionH relativeFrom="column">
                  <wp:posOffset>2333625</wp:posOffset>
                </wp:positionH>
                <wp:positionV relativeFrom="paragraph">
                  <wp:posOffset>368935</wp:posOffset>
                </wp:positionV>
                <wp:extent cx="838200" cy="15240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183.75pt;margin-top:29.05pt;width:66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2A53DF" wp14:editId="19E08328">
            <wp:extent cx="1280160" cy="883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693F4" w14:textId="77777777" w:rsidR="00B85996" w:rsidRDefault="00B85996" w:rsidP="00B85996">
      <w:pPr>
        <w:pStyle w:val="Heading3"/>
      </w:pPr>
      <w:r>
        <w:t>Step 5</w:t>
      </w:r>
    </w:p>
    <w:p w14:paraId="24F6CCC3" w14:textId="77777777" w:rsidR="00B85996" w:rsidRPr="00B85996" w:rsidRDefault="00B85996" w:rsidP="00B85996">
      <w:r>
        <w:t xml:space="preserve">On the page this link goes to, click </w:t>
      </w:r>
      <w:r>
        <w:rPr>
          <w:b/>
        </w:rPr>
        <w:t>Browse</w:t>
      </w:r>
      <w:r>
        <w:t xml:space="preserve"> to find a picture and then click </w:t>
      </w:r>
      <w:r>
        <w:rPr>
          <w:b/>
        </w:rPr>
        <w:t xml:space="preserve">Upload </w:t>
      </w:r>
      <w:r>
        <w:t xml:space="preserve">or select a picture from </w:t>
      </w:r>
      <w:r>
        <w:rPr>
          <w:b/>
        </w:rPr>
        <w:t>your Flickr photos</w:t>
      </w:r>
      <w:r>
        <w:t xml:space="preserve"> or from </w:t>
      </w:r>
      <w:r>
        <w:rPr>
          <w:b/>
        </w:rPr>
        <w:t>the web</w:t>
      </w:r>
      <w:r>
        <w:t>.</w:t>
      </w:r>
    </w:p>
    <w:p w14:paraId="2B1A1581" w14:textId="77777777" w:rsidR="00B85996" w:rsidRPr="00B85996" w:rsidRDefault="00B85996" w:rsidP="00B859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1453A5" wp14:editId="07D9D10A">
                <wp:simplePos x="0" y="0"/>
                <wp:positionH relativeFrom="column">
                  <wp:posOffset>1533525</wp:posOffset>
                </wp:positionH>
                <wp:positionV relativeFrom="paragraph">
                  <wp:posOffset>1282065</wp:posOffset>
                </wp:positionV>
                <wp:extent cx="485775" cy="2476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120.75pt;margin-top:100.95pt;width:38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515EB" wp14:editId="7196B56E">
                <wp:simplePos x="0" y="0"/>
                <wp:positionH relativeFrom="column">
                  <wp:posOffset>2257425</wp:posOffset>
                </wp:positionH>
                <wp:positionV relativeFrom="paragraph">
                  <wp:posOffset>1043940</wp:posOffset>
                </wp:positionV>
                <wp:extent cx="523875" cy="180975"/>
                <wp:effectExtent l="0" t="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177.75pt;margin-top:82.2pt;width:41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BB2DBA" wp14:editId="50D620A5">
                <wp:simplePos x="0" y="0"/>
                <wp:positionH relativeFrom="column">
                  <wp:posOffset>1285875</wp:posOffset>
                </wp:positionH>
                <wp:positionV relativeFrom="paragraph">
                  <wp:posOffset>729615</wp:posOffset>
                </wp:positionV>
                <wp:extent cx="247650" cy="0"/>
                <wp:effectExtent l="0" t="76200" r="1905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01.25pt;margin-top:57.45pt;width:19.5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F3F3F" wp14:editId="7B1A1D8A">
                <wp:simplePos x="0" y="0"/>
                <wp:positionH relativeFrom="column">
                  <wp:posOffset>1285875</wp:posOffset>
                </wp:positionH>
                <wp:positionV relativeFrom="paragraph">
                  <wp:posOffset>481965</wp:posOffset>
                </wp:positionV>
                <wp:extent cx="247650" cy="1"/>
                <wp:effectExtent l="0" t="76200" r="19050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01.25pt;margin-top:37.95pt;width:19.5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C262D" wp14:editId="05816DAF">
            <wp:extent cx="2880360" cy="1600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629" t="39679" r="27856" b="34269"/>
                    <a:stretch/>
                  </pic:blipFill>
                  <pic:spPr bwMode="auto">
                    <a:xfrm>
                      <a:off x="0" y="0"/>
                      <a:ext cx="2881514" cy="160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7C657" w14:textId="77777777" w:rsidR="00036163" w:rsidRPr="00036163" w:rsidRDefault="00036163" w:rsidP="00036163">
      <w:pPr>
        <w:pStyle w:val="Heading2"/>
      </w:pPr>
      <w:r w:rsidRPr="00036163">
        <w:t>Contacts</w:t>
      </w:r>
    </w:p>
    <w:p w14:paraId="7F40AE3A" w14:textId="77777777" w:rsidR="00036163" w:rsidRDefault="007E4C6B" w:rsidP="00036163">
      <w:r>
        <w:t>U</w:t>
      </w:r>
      <w:r w:rsidR="00036163" w:rsidRPr="00036163">
        <w:t>sers can create their own personal network on Flickr, enabling them to keep in contact with specific people who share similar interests.</w:t>
      </w:r>
    </w:p>
    <w:p w14:paraId="6F68D0DE" w14:textId="77777777" w:rsidR="00C978F9" w:rsidRDefault="00C978F9" w:rsidP="00C978F9">
      <w:pPr>
        <w:pStyle w:val="Heading3"/>
      </w:pPr>
      <w:r>
        <w:t>Step 1</w:t>
      </w:r>
    </w:p>
    <w:p w14:paraId="2321C0C6" w14:textId="77777777" w:rsidR="00777E46" w:rsidRDefault="00777E46" w:rsidP="00777E46">
      <w:r>
        <w:t xml:space="preserve">To find friends or add contacts, click the </w:t>
      </w:r>
      <w:r>
        <w:rPr>
          <w:b/>
        </w:rPr>
        <w:t>Contacts</w:t>
      </w:r>
      <w:r>
        <w:t xml:space="preserve"> link at the top of the page.  On the right side of the screen, two options are given.  To use an email account in order to add contacts click on </w:t>
      </w:r>
      <w:r>
        <w:rPr>
          <w:b/>
        </w:rPr>
        <w:t>Find Your Friends</w:t>
      </w:r>
      <w:r>
        <w:t>.</w:t>
      </w:r>
    </w:p>
    <w:p w14:paraId="60ED239A" w14:textId="77777777" w:rsidR="00777E46" w:rsidRDefault="00777E46" w:rsidP="00777E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59842D" wp14:editId="723095A0">
                <wp:simplePos x="0" y="0"/>
                <wp:positionH relativeFrom="column">
                  <wp:posOffset>2019300</wp:posOffset>
                </wp:positionH>
                <wp:positionV relativeFrom="paragraph">
                  <wp:posOffset>655954</wp:posOffset>
                </wp:positionV>
                <wp:extent cx="981075" cy="29527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59pt;margin-top:51.65pt;width:77.25pt;height:2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E90ED0" wp14:editId="23EA2CC9">
            <wp:extent cx="2039990" cy="2095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4930" t="19840" r="11503" b="49900"/>
                    <a:stretch/>
                  </pic:blipFill>
                  <pic:spPr bwMode="auto">
                    <a:xfrm>
                      <a:off x="0" y="0"/>
                      <a:ext cx="2040807" cy="209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BA337" w14:textId="77777777" w:rsidR="0034080D" w:rsidRDefault="0034080D" w:rsidP="0034080D">
      <w:pPr>
        <w:pStyle w:val="Heading3"/>
      </w:pPr>
      <w:r>
        <w:lastRenderedPageBreak/>
        <w:t>Step 2</w:t>
      </w:r>
    </w:p>
    <w:p w14:paraId="16312769" w14:textId="77777777" w:rsidR="0034080D" w:rsidRDefault="0034080D" w:rsidP="0034080D">
      <w:r>
        <w:t xml:space="preserve">Follow the steps in the </w:t>
      </w:r>
      <w:r>
        <w:rPr>
          <w:b/>
        </w:rPr>
        <w:t>Import your contacts</w:t>
      </w:r>
      <w:r>
        <w:t xml:space="preserve"> window on your page.  A number of different website </w:t>
      </w:r>
      <w:r w:rsidR="0075214A">
        <w:t>accounts can be used to find friends who use Flickr.</w:t>
      </w:r>
    </w:p>
    <w:p w14:paraId="76C1A3FC" w14:textId="77777777" w:rsidR="0075214A" w:rsidRPr="0034080D" w:rsidRDefault="0075214A" w:rsidP="0075214A">
      <w:pPr>
        <w:jc w:val="center"/>
      </w:pPr>
      <w:r>
        <w:rPr>
          <w:noProof/>
        </w:rPr>
        <w:drawing>
          <wp:inline distT="0" distB="0" distL="0" distR="0" wp14:anchorId="69C4F215" wp14:editId="43881261">
            <wp:extent cx="4973057" cy="14192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543" t="28657" r="19358" b="46694"/>
                    <a:stretch/>
                  </pic:blipFill>
                  <pic:spPr bwMode="auto">
                    <a:xfrm>
                      <a:off x="0" y="0"/>
                      <a:ext cx="4975052" cy="1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CE744" w14:textId="77777777" w:rsidR="00777E46" w:rsidRDefault="0034080D" w:rsidP="00777E46">
      <w:pPr>
        <w:pStyle w:val="Heading3"/>
      </w:pPr>
      <w:r>
        <w:t>Step 3</w:t>
      </w:r>
    </w:p>
    <w:p w14:paraId="53010B1F" w14:textId="77777777" w:rsidR="00777E46" w:rsidRDefault="00777E46" w:rsidP="00777E46">
      <w:r>
        <w:t xml:space="preserve">To find friends using a name, type the name into the text box under </w:t>
      </w:r>
      <w:r>
        <w:rPr>
          <w:b/>
        </w:rPr>
        <w:t>Find a person</w:t>
      </w:r>
      <w:r>
        <w:t xml:space="preserve">.  Then, click </w:t>
      </w:r>
      <w:r>
        <w:rPr>
          <w:b/>
        </w:rPr>
        <w:t>Search</w:t>
      </w:r>
      <w:r>
        <w:t>.</w:t>
      </w:r>
    </w:p>
    <w:p w14:paraId="6A1481FF" w14:textId="77777777" w:rsidR="00777E46" w:rsidRDefault="00777E46" w:rsidP="00777E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35EBA7" wp14:editId="6D9E4C64">
                <wp:simplePos x="0" y="0"/>
                <wp:positionH relativeFrom="column">
                  <wp:posOffset>3352800</wp:posOffset>
                </wp:positionH>
                <wp:positionV relativeFrom="paragraph">
                  <wp:posOffset>1403350</wp:posOffset>
                </wp:positionV>
                <wp:extent cx="561975" cy="19050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264pt;margin-top:110.5pt;width:4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E599A7" wp14:editId="3F44894A">
            <wp:extent cx="2039990" cy="2095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4930" t="19840" r="11503" b="49900"/>
                    <a:stretch/>
                  </pic:blipFill>
                  <pic:spPr bwMode="auto">
                    <a:xfrm>
                      <a:off x="0" y="0"/>
                      <a:ext cx="2040807" cy="209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BF665" w14:textId="77777777" w:rsidR="0075214A" w:rsidRDefault="0075214A" w:rsidP="0075214A">
      <w:pPr>
        <w:pStyle w:val="Heading3"/>
      </w:pPr>
      <w:r>
        <w:t>Step 4</w:t>
      </w:r>
    </w:p>
    <w:p w14:paraId="3EB8439A" w14:textId="77777777" w:rsidR="0075214A" w:rsidRDefault="0075214A" w:rsidP="0075214A">
      <w:r>
        <w:t xml:space="preserve">Once a friend has been located using the search field, click </w:t>
      </w:r>
      <w:r>
        <w:rPr>
          <w:b/>
        </w:rPr>
        <w:t>add as contact</w:t>
      </w:r>
      <w:r>
        <w:t xml:space="preserve"> to the right of the person’s name.</w:t>
      </w:r>
    </w:p>
    <w:p w14:paraId="3E064CA7" w14:textId="77777777" w:rsidR="0075214A" w:rsidRDefault="0075214A" w:rsidP="007521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53ABD5" wp14:editId="7BF3DCF2">
                <wp:simplePos x="0" y="0"/>
                <wp:positionH relativeFrom="column">
                  <wp:posOffset>4381501</wp:posOffset>
                </wp:positionH>
                <wp:positionV relativeFrom="paragraph">
                  <wp:posOffset>1587500</wp:posOffset>
                </wp:positionV>
                <wp:extent cx="685800" cy="15240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6" o:spid="_x0000_s1026" style="position:absolute;margin-left:345pt;margin-top:125pt;width:54pt;height:1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70368F" wp14:editId="4CE9F586">
            <wp:extent cx="4653108" cy="1866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222" t="8818" r="36032" b="64729"/>
                    <a:stretch/>
                  </pic:blipFill>
                  <pic:spPr bwMode="auto">
                    <a:xfrm>
                      <a:off x="0" y="0"/>
                      <a:ext cx="4654973" cy="186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7771E" w14:textId="77777777" w:rsidR="0001201F" w:rsidRDefault="0001201F" w:rsidP="0001201F">
      <w:pPr>
        <w:pStyle w:val="Heading3"/>
      </w:pPr>
      <w:r>
        <w:lastRenderedPageBreak/>
        <w:t>Step 5</w:t>
      </w:r>
    </w:p>
    <w:p w14:paraId="23616236" w14:textId="77777777" w:rsidR="0001201F" w:rsidRDefault="0001201F" w:rsidP="0001201F">
      <w:r>
        <w:t xml:space="preserve">A window will then appear that allows the user to add the individual as a friend or as family.  Select the desired options and click </w:t>
      </w:r>
      <w:r>
        <w:rPr>
          <w:b/>
        </w:rPr>
        <w:t>Add Contact</w:t>
      </w:r>
      <w:r>
        <w:t>.</w:t>
      </w:r>
    </w:p>
    <w:p w14:paraId="6A0180D0" w14:textId="77777777" w:rsidR="0001201F" w:rsidRDefault="0001201F" w:rsidP="000120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7CECE5" wp14:editId="4198F784">
                <wp:simplePos x="0" y="0"/>
                <wp:positionH relativeFrom="column">
                  <wp:posOffset>2505075</wp:posOffset>
                </wp:positionH>
                <wp:positionV relativeFrom="paragraph">
                  <wp:posOffset>864235</wp:posOffset>
                </wp:positionV>
                <wp:extent cx="581025" cy="228600"/>
                <wp:effectExtent l="0" t="0" r="28575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8" o:spid="_x0000_s1026" style="position:absolute;margin-left:197.25pt;margin-top:68.05pt;width:45.75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5C5321" wp14:editId="04EDDA1B">
            <wp:extent cx="1780635" cy="22002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7355" t="32665" r="37475" b="28457"/>
                    <a:stretch/>
                  </pic:blipFill>
                  <pic:spPr bwMode="auto">
                    <a:xfrm>
                      <a:off x="0" y="0"/>
                      <a:ext cx="1781349" cy="220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7AB8A" w14:textId="77777777" w:rsidR="009E1C10" w:rsidRDefault="009E1C10" w:rsidP="009E1C10">
      <w:pPr>
        <w:pStyle w:val="Heading3"/>
      </w:pPr>
      <w:r>
        <w:t>Step 6</w:t>
      </w:r>
    </w:p>
    <w:p w14:paraId="5F3CB043" w14:textId="77777777" w:rsidR="009E1C10" w:rsidRDefault="009E1C10" w:rsidP="009E1C10">
      <w:r>
        <w:t xml:space="preserve">To view a list of contacts, click the dropdown arrow next to </w:t>
      </w:r>
      <w:r>
        <w:rPr>
          <w:b/>
        </w:rPr>
        <w:t>Contacts</w:t>
      </w:r>
      <w:r>
        <w:t xml:space="preserve"> at the top of the screen and select </w:t>
      </w:r>
      <w:r>
        <w:rPr>
          <w:b/>
        </w:rPr>
        <w:t>Contact List</w:t>
      </w:r>
      <w:r>
        <w:t>.</w:t>
      </w:r>
    </w:p>
    <w:p w14:paraId="3642E018" w14:textId="77777777" w:rsidR="009E1C10" w:rsidRPr="009E1C10" w:rsidRDefault="009E1C10" w:rsidP="009E1C1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D4EB5E" wp14:editId="0A563969">
                <wp:simplePos x="0" y="0"/>
                <wp:positionH relativeFrom="column">
                  <wp:posOffset>2362200</wp:posOffset>
                </wp:positionH>
                <wp:positionV relativeFrom="paragraph">
                  <wp:posOffset>499110</wp:posOffset>
                </wp:positionV>
                <wp:extent cx="571500" cy="180975"/>
                <wp:effectExtent l="0" t="0" r="19050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0" o:spid="_x0000_s1026" style="position:absolute;margin-left:186pt;margin-top:39.3pt;width:4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E536D4" wp14:editId="7C753A01">
            <wp:extent cx="1113980" cy="17430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898" t="12224" r="53986" b="62125"/>
                    <a:stretch/>
                  </pic:blipFill>
                  <pic:spPr bwMode="auto">
                    <a:xfrm>
                      <a:off x="0" y="0"/>
                      <a:ext cx="1114851" cy="174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C5D2" w14:textId="77777777" w:rsidR="00036163" w:rsidRPr="00036163" w:rsidRDefault="00036163" w:rsidP="00036163">
      <w:pPr>
        <w:pStyle w:val="Heading2"/>
      </w:pPr>
      <w:r w:rsidRPr="00036163">
        <w:t>Tags</w:t>
      </w:r>
    </w:p>
    <w:p w14:paraId="7900DF9A" w14:textId="77777777" w:rsidR="00036163" w:rsidRDefault="00036163" w:rsidP="00036163">
      <w:r w:rsidRPr="00036163">
        <w:t>Flickr allows users to describe the content of their photos with a list of keywords--called tags. Clicking on a tag takes users to all photos sharing the same tag, thus enabling a user-generated classification of content, also called a folksonomy.</w:t>
      </w:r>
    </w:p>
    <w:p w14:paraId="318F20BD" w14:textId="77777777" w:rsidR="00C978F9" w:rsidRDefault="00C978F9" w:rsidP="00C978F9">
      <w:pPr>
        <w:pStyle w:val="Heading3"/>
      </w:pPr>
      <w:r>
        <w:t>Step 1</w:t>
      </w:r>
    </w:p>
    <w:p w14:paraId="5AE7CDFF" w14:textId="77777777" w:rsidR="0070352D" w:rsidRDefault="0070352D" w:rsidP="0070352D">
      <w:r>
        <w:t xml:space="preserve">To add a tag to a particular picture, click on it and click </w:t>
      </w:r>
      <w:r>
        <w:rPr>
          <w:b/>
        </w:rPr>
        <w:t>add a tag</w:t>
      </w:r>
      <w:r>
        <w:t xml:space="preserve"> under the </w:t>
      </w:r>
      <w:r>
        <w:rPr>
          <w:b/>
        </w:rPr>
        <w:t>Tags</w:t>
      </w:r>
      <w:r>
        <w:t xml:space="preserve"> area on the right hand side of the screen.</w:t>
      </w:r>
    </w:p>
    <w:p w14:paraId="09D69997" w14:textId="77777777" w:rsidR="0070352D" w:rsidRDefault="00ED6A59" w:rsidP="007035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3F3425" wp14:editId="6BC04BFA">
                <wp:simplePos x="0" y="0"/>
                <wp:positionH relativeFrom="column">
                  <wp:posOffset>3886200</wp:posOffset>
                </wp:positionH>
                <wp:positionV relativeFrom="paragraph">
                  <wp:posOffset>463550</wp:posOffset>
                </wp:positionV>
                <wp:extent cx="571500" cy="228600"/>
                <wp:effectExtent l="0" t="0" r="38100" b="254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306pt;margin-top:36.5pt;width:4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" filled="f" strokecolor="red" strokeweight="2pt"/>
            </w:pict>
          </mc:Fallback>
        </mc:AlternateContent>
      </w:r>
      <w:r w:rsidR="0070352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2F9C2C" wp14:editId="7C87229E">
                <wp:simplePos x="0" y="0"/>
                <wp:positionH relativeFrom="column">
                  <wp:posOffset>3886200</wp:posOffset>
                </wp:positionH>
                <wp:positionV relativeFrom="paragraph">
                  <wp:posOffset>7772400</wp:posOffset>
                </wp:positionV>
                <wp:extent cx="571500" cy="228600"/>
                <wp:effectExtent l="50800" t="25400" r="38100" b="10160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306pt;margin-top:612pt;width:4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</v:oval>
            </w:pict>
          </mc:Fallback>
        </mc:AlternateContent>
      </w:r>
      <w:r w:rsidR="0070352D">
        <w:rPr>
          <w:noProof/>
        </w:rPr>
        <w:drawing>
          <wp:inline distT="0" distB="0" distL="0" distR="0" wp14:anchorId="6747F10C" wp14:editId="4DF737B2">
            <wp:extent cx="5372100" cy="897267"/>
            <wp:effectExtent l="0" t="0" r="0" b="0"/>
            <wp:docPr id="41" name="Picture 41" descr="Macintosh HD:Users:jmbiggs:Desktop:Screen shot 2012-01-24 at 2.18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mbiggs:Desktop:Screen shot 2012-01-24 at 2.18.1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0" b="3449"/>
                    <a:stretch/>
                  </pic:blipFill>
                  <pic:spPr bwMode="auto">
                    <a:xfrm>
                      <a:off x="0" y="0"/>
                      <a:ext cx="5372100" cy="8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EE331" w14:textId="77777777" w:rsidR="00ED6A59" w:rsidRDefault="00ED6A59" w:rsidP="00ED6A59">
      <w:pPr>
        <w:pStyle w:val="Heading3"/>
      </w:pPr>
      <w:r>
        <w:lastRenderedPageBreak/>
        <w:t>Step 2</w:t>
      </w:r>
    </w:p>
    <w:p w14:paraId="03EE7E29" w14:textId="77777777" w:rsidR="00ED6A59" w:rsidRDefault="00ED6A59" w:rsidP="00ED6A59">
      <w:r>
        <w:t xml:space="preserve">Enter the phrase desired into the box that appears.  Then, click </w:t>
      </w:r>
      <w:r>
        <w:rPr>
          <w:b/>
        </w:rPr>
        <w:t>ADD</w:t>
      </w:r>
      <w:r>
        <w:t>.</w:t>
      </w:r>
      <w:r w:rsidRPr="00ED6A59">
        <w:rPr>
          <w:noProof/>
        </w:rPr>
        <w:t xml:space="preserve"> </w:t>
      </w:r>
    </w:p>
    <w:p w14:paraId="6F6A9693" w14:textId="5EF166D6" w:rsidR="00ED6A59" w:rsidRDefault="002D400D" w:rsidP="00ED6A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207571" wp14:editId="5396A5B7">
                <wp:simplePos x="0" y="0"/>
                <wp:positionH relativeFrom="column">
                  <wp:posOffset>3314700</wp:posOffset>
                </wp:positionH>
                <wp:positionV relativeFrom="paragraph">
                  <wp:posOffset>174625</wp:posOffset>
                </wp:positionV>
                <wp:extent cx="342900" cy="114300"/>
                <wp:effectExtent l="0" t="0" r="38100" b="381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261pt;margin-top:13.75pt;width:27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47D358" wp14:editId="6E03142E">
            <wp:extent cx="1511300" cy="788503"/>
            <wp:effectExtent l="0" t="0" r="0" b="0"/>
            <wp:docPr id="45" name="Picture 45" descr="Macintosh HD:Users:jmbiggs:Desktop:Screen shot 2012-01-24 at 2.28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mbiggs:Desktop:Screen shot 2012-01-24 at 2.28.27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52" cy="7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81A2" w14:textId="77777777" w:rsidR="00ED6A59" w:rsidRDefault="00ED6A59" w:rsidP="00ED6A59">
      <w:pPr>
        <w:pStyle w:val="Heading3"/>
      </w:pPr>
      <w:r>
        <w:t>Step 3</w:t>
      </w:r>
    </w:p>
    <w:p w14:paraId="3EBD03FC" w14:textId="77777777" w:rsidR="00ED6A59" w:rsidRPr="00ED6A59" w:rsidRDefault="00ED6A59" w:rsidP="00ED6A59">
      <w:r>
        <w:t xml:space="preserve">Once tags have been added, it can be clicked on in order to find pictures with the same tags.  Then, on the next screen, click </w:t>
      </w:r>
      <w:r>
        <w:rPr>
          <w:b/>
        </w:rPr>
        <w:t>See all public content tagged with _____</w:t>
      </w:r>
      <w:r>
        <w:t xml:space="preserve"> substituting the blank with the tag that has been selected.</w:t>
      </w:r>
    </w:p>
    <w:p w14:paraId="744EB61B" w14:textId="77777777" w:rsidR="00036163" w:rsidRPr="00036163" w:rsidRDefault="00036163" w:rsidP="00036163">
      <w:pPr>
        <w:pStyle w:val="Heading2"/>
      </w:pPr>
      <w:r w:rsidRPr="00036163">
        <w:t>Groups</w:t>
      </w:r>
    </w:p>
    <w:p w14:paraId="0AAD28AA" w14:textId="77777777" w:rsidR="001E2E1B" w:rsidRDefault="007E4C6B" w:rsidP="007E4C6B">
      <w:r>
        <w:t>U</w:t>
      </w:r>
      <w:r w:rsidR="00036163" w:rsidRPr="00036163">
        <w:t>sers can also create or join theme-based photo pools with corresponding discussion lists. This enables more in-depth discussion on topics of shared interest.</w:t>
      </w:r>
      <w:bookmarkStart w:id="0" w:name="_Toc230427617"/>
    </w:p>
    <w:p w14:paraId="2FFDC92A" w14:textId="77777777" w:rsidR="00C978F9" w:rsidRDefault="00C978F9" w:rsidP="00C978F9">
      <w:pPr>
        <w:pStyle w:val="Heading3"/>
      </w:pPr>
      <w:r>
        <w:t>Step 1</w:t>
      </w:r>
    </w:p>
    <w:p w14:paraId="7212D10C" w14:textId="2027BED1" w:rsidR="00AD4B32" w:rsidRDefault="00AD4B32" w:rsidP="00AD4B32">
      <w:r>
        <w:t xml:space="preserve">To join a group, click </w:t>
      </w:r>
      <w:r>
        <w:rPr>
          <w:b/>
        </w:rPr>
        <w:t>Groups</w:t>
      </w:r>
      <w:r>
        <w:t xml:space="preserve"> at the top bar of the page.</w:t>
      </w:r>
    </w:p>
    <w:p w14:paraId="58C5324E" w14:textId="5273E972" w:rsidR="00AD4B32" w:rsidRDefault="00AD4B32" w:rsidP="00AD4B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4ED437" wp14:editId="3971C48C">
                <wp:simplePos x="0" y="0"/>
                <wp:positionH relativeFrom="column">
                  <wp:posOffset>3429000</wp:posOffset>
                </wp:positionH>
                <wp:positionV relativeFrom="paragraph">
                  <wp:posOffset>188595</wp:posOffset>
                </wp:positionV>
                <wp:extent cx="457200" cy="228600"/>
                <wp:effectExtent l="0" t="0" r="25400" b="254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270pt;margin-top:14.85pt;width:36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A7F9AE" wp14:editId="4E723DE6">
            <wp:extent cx="3837641" cy="419100"/>
            <wp:effectExtent l="0" t="0" r="0" b="0"/>
            <wp:docPr id="47" name="Picture 47" descr="Macintosh HD:Users:jmbiggs:Desktop:Screen shot 2012-01-24 at 2.38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mbiggs:Desktop:Screen shot 2012-01-24 at 2.38.06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41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43C5" w14:textId="35B0D95F" w:rsidR="00272AE2" w:rsidRDefault="00272AE2" w:rsidP="00272AE2">
      <w:pPr>
        <w:pStyle w:val="Heading3"/>
      </w:pPr>
      <w:r>
        <w:t>Step 2</w:t>
      </w:r>
    </w:p>
    <w:p w14:paraId="429DAADE" w14:textId="13B2E3FD" w:rsidR="00272AE2" w:rsidRDefault="00272AE2" w:rsidP="00272AE2">
      <w:r>
        <w:t xml:space="preserve">On the right side of the screen, there is an option to either search for groups or create your own group.  To search for a group, type a phrase into the box and click </w:t>
      </w:r>
      <w:r>
        <w:rPr>
          <w:b/>
        </w:rPr>
        <w:t>SEARCH</w:t>
      </w:r>
      <w:r>
        <w:t>.</w:t>
      </w:r>
    </w:p>
    <w:p w14:paraId="50E11C54" w14:textId="4835EA82" w:rsidR="00272AE2" w:rsidRDefault="002D400D" w:rsidP="00272AE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B44E83" wp14:editId="58B3D6A6">
                <wp:simplePos x="0" y="0"/>
                <wp:positionH relativeFrom="column">
                  <wp:posOffset>3200400</wp:posOffset>
                </wp:positionH>
                <wp:positionV relativeFrom="paragraph">
                  <wp:posOffset>179705</wp:posOffset>
                </wp:positionV>
                <wp:extent cx="457200" cy="228600"/>
                <wp:effectExtent l="0" t="0" r="25400" b="2540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52pt;margin-top:14.15pt;width:36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6210EF" wp14:editId="57725857">
            <wp:extent cx="1638300" cy="838456"/>
            <wp:effectExtent l="0" t="0" r="0" b="0"/>
            <wp:docPr id="49" name="Picture 49" descr="Macintosh HD:Users:jmbiggs:Desktop:Screen shot 2012-01-24 at 2.4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mbiggs:Desktop:Screen shot 2012-01-24 at 2.41.08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67" cy="8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3571" w14:textId="39FFE6E2" w:rsidR="00675A84" w:rsidRDefault="00675A84" w:rsidP="00675A84">
      <w:pPr>
        <w:pStyle w:val="Heading3"/>
      </w:pPr>
      <w:r>
        <w:t>Step 3</w:t>
      </w:r>
    </w:p>
    <w:p w14:paraId="71AC022B" w14:textId="41F03678" w:rsidR="00675A84" w:rsidRDefault="00675A84" w:rsidP="00675A84">
      <w:r>
        <w:t xml:space="preserve">To join a group, click </w:t>
      </w:r>
      <w:r>
        <w:rPr>
          <w:b/>
        </w:rPr>
        <w:t>Join?</w:t>
      </w:r>
      <w:r>
        <w:t xml:space="preserve"> </w:t>
      </w:r>
      <w:proofErr w:type="gramStart"/>
      <w:r>
        <w:t>next</w:t>
      </w:r>
      <w:proofErr w:type="gramEnd"/>
      <w:r>
        <w:t xml:space="preserve"> to the group itself.</w:t>
      </w:r>
    </w:p>
    <w:p w14:paraId="5E501987" w14:textId="294947E4" w:rsidR="00675A84" w:rsidRDefault="002D400D" w:rsidP="00675A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45E06" wp14:editId="7DB69864">
                <wp:simplePos x="0" y="0"/>
                <wp:positionH relativeFrom="column">
                  <wp:posOffset>3086100</wp:posOffset>
                </wp:positionH>
                <wp:positionV relativeFrom="paragraph">
                  <wp:posOffset>239395</wp:posOffset>
                </wp:positionV>
                <wp:extent cx="342900" cy="114300"/>
                <wp:effectExtent l="0" t="0" r="38100" b="3810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243pt;margin-top:18.85pt;width:27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" filled="f" strokecolor="red" strokeweight="2pt"/>
            </w:pict>
          </mc:Fallback>
        </mc:AlternateContent>
      </w:r>
      <w:r w:rsidR="00675A84">
        <w:rPr>
          <w:noProof/>
        </w:rPr>
        <w:drawing>
          <wp:inline distT="0" distB="0" distL="0" distR="0" wp14:anchorId="7224C6F3" wp14:editId="4D5C19DE">
            <wp:extent cx="5930900" cy="774700"/>
            <wp:effectExtent l="0" t="0" r="12700" b="12700"/>
            <wp:docPr id="51" name="Picture 51" descr="Macintosh HD:Users:jmbiggs:Desktop:Screen shot 2012-01-24 at 2.4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mbiggs:Desktop:Screen shot 2012-01-24 at 2.43.2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00C0" w14:textId="282E1E1A" w:rsidR="002D400D" w:rsidRDefault="002D400D" w:rsidP="002D400D">
      <w:pPr>
        <w:pStyle w:val="Heading3"/>
      </w:pPr>
      <w:r>
        <w:t>Step 4</w:t>
      </w:r>
    </w:p>
    <w:p w14:paraId="00628A04" w14:textId="4E7A161B" w:rsidR="002D400D" w:rsidRDefault="002D400D" w:rsidP="002D400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2EC065" wp14:editId="782F3C38">
                <wp:simplePos x="0" y="0"/>
                <wp:positionH relativeFrom="column">
                  <wp:posOffset>2286000</wp:posOffset>
                </wp:positionH>
                <wp:positionV relativeFrom="paragraph">
                  <wp:posOffset>253365</wp:posOffset>
                </wp:positionV>
                <wp:extent cx="1028700" cy="228600"/>
                <wp:effectExtent l="0" t="0" r="38100" b="2540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180pt;margin-top:19.95pt;width:81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" filled="f" strokecolor="red" strokeweight="2pt"/>
            </w:pict>
          </mc:Fallback>
        </mc:AlternateContent>
      </w:r>
      <w:r>
        <w:t xml:space="preserve">To create a group, click </w:t>
      </w:r>
      <w:r>
        <w:rPr>
          <w:b/>
        </w:rPr>
        <w:t>Create your own group</w:t>
      </w:r>
      <w:r>
        <w:t xml:space="preserve"> in the right hand corner of the Groups page.</w:t>
      </w:r>
    </w:p>
    <w:p w14:paraId="10F11B9C" w14:textId="21477C59" w:rsidR="002D400D" w:rsidRDefault="002D400D" w:rsidP="002D400D">
      <w:pPr>
        <w:jc w:val="center"/>
      </w:pPr>
      <w:r>
        <w:rPr>
          <w:noProof/>
        </w:rPr>
        <w:drawing>
          <wp:inline distT="0" distB="0" distL="0" distR="0" wp14:anchorId="46C48A92" wp14:editId="566E04C7">
            <wp:extent cx="1334129" cy="317288"/>
            <wp:effectExtent l="0" t="0" r="0" b="0"/>
            <wp:docPr id="54" name="Picture 54" descr="Macintosh HD:Users:jmbiggs:Desktop:Screen shot 2012-01-24 at 2.4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mbiggs:Desktop:Screen shot 2012-01-24 at 2.41.0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31" b="-1"/>
                    <a:stretch/>
                  </pic:blipFill>
                  <pic:spPr bwMode="auto">
                    <a:xfrm>
                      <a:off x="0" y="0"/>
                      <a:ext cx="1334129" cy="3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7FFB2" w14:textId="79FF14BB" w:rsidR="00FC301A" w:rsidRDefault="00FC301A" w:rsidP="00FC301A">
      <w:pPr>
        <w:pStyle w:val="Heading3"/>
      </w:pPr>
      <w:r>
        <w:lastRenderedPageBreak/>
        <w:t>Step 5</w:t>
      </w:r>
    </w:p>
    <w:p w14:paraId="2018FF19" w14:textId="7A16426B" w:rsidR="00FC301A" w:rsidRDefault="00FC301A" w:rsidP="00FC301A">
      <w:r>
        <w:t xml:space="preserve">Select the kind of group desired, either </w:t>
      </w:r>
      <w:r>
        <w:rPr>
          <w:b/>
        </w:rPr>
        <w:t>Public, Public – Invitation only, or Private</w:t>
      </w:r>
      <w:r>
        <w:t xml:space="preserve">.  Click </w:t>
      </w:r>
      <w:r>
        <w:rPr>
          <w:b/>
        </w:rPr>
        <w:t>Create</w:t>
      </w:r>
      <w:r>
        <w:t xml:space="preserve"> under the type of group.</w:t>
      </w:r>
    </w:p>
    <w:p w14:paraId="42FF0360" w14:textId="44A3038C" w:rsidR="00FC301A" w:rsidRDefault="00FC301A" w:rsidP="00FC30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037F15" wp14:editId="3161EF3D">
                <wp:simplePos x="0" y="0"/>
                <wp:positionH relativeFrom="column">
                  <wp:posOffset>685800</wp:posOffset>
                </wp:positionH>
                <wp:positionV relativeFrom="paragraph">
                  <wp:posOffset>664210</wp:posOffset>
                </wp:positionV>
                <wp:extent cx="685800" cy="228600"/>
                <wp:effectExtent l="0" t="0" r="25400" b="254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54pt;margin-top:52.3pt;width:54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9C853A" wp14:editId="50282A61">
            <wp:extent cx="5935345" cy="1143000"/>
            <wp:effectExtent l="0" t="0" r="8255" b="0"/>
            <wp:docPr id="56" name="Picture 56" descr="Macintosh HD:Users:jmbiggs:Desktop:Screen shot 2012-01-24 at 2.54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mbiggs:Desktop:Screen shot 2012-01-24 at 2.54.05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FF88" w14:textId="1DE65FA7" w:rsidR="00CB05F8" w:rsidRDefault="00CB05F8" w:rsidP="00CB05F8">
      <w:pPr>
        <w:pStyle w:val="Heading3"/>
      </w:pPr>
      <w:r>
        <w:t>Step 6</w:t>
      </w:r>
    </w:p>
    <w:p w14:paraId="7264BE53" w14:textId="7F700998" w:rsidR="00CB05F8" w:rsidRPr="00996913" w:rsidRDefault="00CB05F8" w:rsidP="00CB05F8">
      <w:r>
        <w:t>Continue with the on screen instructions in order to create a group.</w:t>
      </w:r>
      <w:r w:rsidR="00996913">
        <w:t xml:space="preserve"> Click</w:t>
      </w:r>
      <w:r w:rsidR="00996913">
        <w:rPr>
          <w:b/>
        </w:rPr>
        <w:t xml:space="preserve"> Next</w:t>
      </w:r>
      <w:r w:rsidR="00996913">
        <w:t xml:space="preserve"> to go on to the next page and then </w:t>
      </w:r>
      <w:r w:rsidR="00996913">
        <w:rPr>
          <w:b/>
        </w:rPr>
        <w:t xml:space="preserve">ALL DONE </w:t>
      </w:r>
      <w:r w:rsidR="00996913">
        <w:t>on the last screen.  Then, rules, appearance, and other settings can be changed on the following screen as needed.</w:t>
      </w:r>
      <w:bookmarkStart w:id="1" w:name="_GoBack"/>
      <w:bookmarkEnd w:id="1"/>
    </w:p>
    <w:p w14:paraId="361B2E12" w14:textId="55B31686" w:rsidR="00DD6540" w:rsidRDefault="00DD6540" w:rsidP="00DD6540">
      <w:pPr>
        <w:pStyle w:val="Heading2"/>
      </w:pPr>
      <w:r>
        <w:t>More Information</w:t>
      </w:r>
      <w:bookmarkEnd w:id="0"/>
    </w:p>
    <w:p w14:paraId="4BC32BE6" w14:textId="5DD80E21" w:rsidR="00D47EE7" w:rsidRDefault="00D47EE7" w:rsidP="00D47EE7">
      <w:pPr>
        <w:spacing w:line="240" w:lineRule="auto"/>
      </w:pPr>
      <w:r>
        <w:t xml:space="preserve">For access to additional information, tutorials and workshops, please visit the Center for Academic Technology website, </w:t>
      </w:r>
      <w:r>
        <w:rPr>
          <w:color w:val="0000FF"/>
          <w:u w:val="single"/>
        </w:rPr>
        <w:t>http://www.butler.edu/it/cat</w:t>
      </w:r>
      <w:r>
        <w:t xml:space="preserve">, contact any Center for Academic Technology staff member at </w:t>
      </w:r>
      <w:r>
        <w:rPr>
          <w:color w:val="0000FF"/>
          <w:u w:val="single"/>
        </w:rPr>
        <w:t>training@butler.edu</w:t>
      </w:r>
      <w:r>
        <w:t xml:space="preserve">, or contact the Information Commons desk in Irwin Library at </w:t>
      </w:r>
      <w:r>
        <w:rPr>
          <w:color w:val="0000FF"/>
          <w:u w:val="single"/>
        </w:rPr>
        <w:t xml:space="preserve">infocommons@butler.edu </w:t>
      </w:r>
      <w:r>
        <w:t>or 940-9235.</w:t>
      </w:r>
    </w:p>
    <w:p w14:paraId="1977FBB6" w14:textId="77777777" w:rsidR="00DD6540" w:rsidRDefault="00DD6540" w:rsidP="00DD6540">
      <w:pPr>
        <w:pStyle w:val="Heading2"/>
      </w:pPr>
      <w:r>
        <w:t>Bibliography</w:t>
      </w:r>
    </w:p>
    <w:p w14:paraId="2B0030D6" w14:textId="77777777" w:rsidR="00DD6540" w:rsidRPr="00534F8E" w:rsidRDefault="0070352D" w:rsidP="00DD6540">
      <w:hyperlink r:id="rId31" w:history="1">
        <w:r w:rsidR="00CE5B37" w:rsidRPr="00477E18">
          <w:rPr>
            <w:rStyle w:val="Hyperlink"/>
          </w:rPr>
          <w:t>www.flickr.com</w:t>
        </w:r>
      </w:hyperlink>
      <w:r w:rsidR="00CE5B37">
        <w:t xml:space="preserve"> </w:t>
      </w:r>
    </w:p>
    <w:p w14:paraId="415E52AA" w14:textId="77777777" w:rsidR="00E33C49" w:rsidRDefault="00E33C49" w:rsidP="00E33C49">
      <w:pPr>
        <w:pStyle w:val="Heading2"/>
      </w:pPr>
      <w:r>
        <w:t>Creativ</w:t>
      </w:r>
      <w:r w:rsidR="00AB1D2E">
        <w:t>e Commons L</w:t>
      </w:r>
      <w:r>
        <w:t>icensing</w:t>
      </w:r>
    </w:p>
    <w:p w14:paraId="5A962430" w14:textId="77777777" w:rsidR="00E33C49" w:rsidRPr="00534F8E" w:rsidRDefault="00E33C49" w:rsidP="00E33C49">
      <w:r>
        <w:rPr>
          <w:noProof/>
        </w:rPr>
        <w:drawing>
          <wp:anchor distT="0" distB="0" distL="114300" distR="114300" simplePos="0" relativeHeight="251659264" behindDoc="0" locked="0" layoutInCell="1" allowOverlap="1" wp14:anchorId="4C717D9B" wp14:editId="38EC817F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117600" cy="390525"/>
            <wp:effectExtent l="19050" t="0" r="6350" b="0"/>
            <wp:wrapSquare wrapText="bothSides"/>
            <wp:docPr id="3" name="Picture 2" descr="CC license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licens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quick guide </w:t>
      </w:r>
      <w:r w:rsidRPr="00CC0F5C">
        <w:t xml:space="preserve">is licensed under a </w:t>
      </w:r>
      <w:hyperlink r:id="rId34" w:history="1">
        <w:r w:rsidRPr="00CC0F5C">
          <w:rPr>
            <w:rStyle w:val="Hyperlink"/>
          </w:rPr>
          <w:t>Creative Commons Attribution-Noncommercial-Share Alike 3.0 United States License</w:t>
        </w:r>
      </w:hyperlink>
      <w:r w:rsidRPr="00CC0F5C">
        <w:t>.</w:t>
      </w:r>
    </w:p>
    <w:p w14:paraId="4CF73CDF" w14:textId="77777777" w:rsidR="00DD6540" w:rsidRDefault="00DD6540" w:rsidP="00646C0E"/>
    <w:p w14:paraId="43E72562" w14:textId="4D3A7343" w:rsidR="00DD6540" w:rsidRDefault="00DD6540" w:rsidP="00646C0E"/>
    <w:sectPr w:rsidR="00DD6540" w:rsidSect="001C42E1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2E1C2" w14:textId="77777777" w:rsidR="00CB05F8" w:rsidRDefault="00CB05F8" w:rsidP="00565B8B">
      <w:pPr>
        <w:spacing w:after="0" w:line="240" w:lineRule="auto"/>
      </w:pPr>
      <w:r>
        <w:separator/>
      </w:r>
    </w:p>
  </w:endnote>
  <w:endnote w:type="continuationSeparator" w:id="0">
    <w:p w14:paraId="2A825911" w14:textId="77777777" w:rsidR="00CB05F8" w:rsidRDefault="00CB05F8" w:rsidP="00565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F483F" w14:textId="77777777" w:rsidR="00CB05F8" w:rsidRDefault="00CB05F8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>Updated: 8 December 2011</w:t>
    </w:r>
    <w:r>
      <w:rPr>
        <w:color w:val="8DB3E2" w:themeColor="text2" w:themeTint="66"/>
      </w:rPr>
      <w:tab/>
      <w:t xml:space="preserve">Page </w:t>
    </w:r>
    <w:r>
      <w:rPr>
        <w:color w:val="8DB3E2" w:themeColor="text2" w:themeTint="66"/>
      </w:rPr>
      <w:fldChar w:fldCharType="begin"/>
    </w:r>
    <w:r>
      <w:rPr>
        <w:color w:val="8DB3E2" w:themeColor="text2" w:themeTint="66"/>
      </w:rPr>
      <w:instrText xml:space="preserve"> PAGE   \* MERGEFORMAT </w:instrText>
    </w:r>
    <w:r>
      <w:rPr>
        <w:color w:val="8DB3E2" w:themeColor="text2" w:themeTint="66"/>
      </w:rPr>
      <w:fldChar w:fldCharType="separate"/>
    </w:r>
    <w:r w:rsidR="00996913">
      <w:rPr>
        <w:noProof/>
        <w:color w:val="8DB3E2" w:themeColor="text2" w:themeTint="66"/>
      </w:rPr>
      <w:t>9</w:t>
    </w:r>
    <w:r>
      <w:rPr>
        <w:color w:val="8DB3E2" w:themeColor="text2" w:themeTint="66"/>
      </w:rPr>
      <w:fldChar w:fldCharType="end"/>
    </w:r>
    <w:r>
      <w:rPr>
        <w:color w:val="8DB3E2" w:themeColor="text2" w:themeTint="66"/>
      </w:rPr>
      <w:t xml:space="preserve"> of </w:t>
    </w:r>
    <w:fldSimple w:instr=" NUMPAGES   \* MERGEFORMAT ">
      <w:r w:rsidR="00996913" w:rsidRPr="00996913">
        <w:rPr>
          <w:noProof/>
          <w:color w:val="8DB3E2" w:themeColor="text2" w:themeTint="66"/>
        </w:rPr>
        <w:t>9</w:t>
      </w:r>
    </w:fldSimple>
    <w:r>
      <w:rPr>
        <w:color w:val="8DB3E2" w:themeColor="text2" w:themeTint="66"/>
      </w:rPr>
      <w:tab/>
      <w:t>Center for Academic Technology</w:t>
    </w:r>
  </w:p>
  <w:p w14:paraId="12436265" w14:textId="77777777" w:rsidR="00CB05F8" w:rsidRPr="00565B8B" w:rsidRDefault="00CB05F8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ab/>
    </w:r>
    <w:r>
      <w:rPr>
        <w:color w:val="8DB3E2" w:themeColor="text2" w:themeTint="66"/>
      </w:rPr>
      <w:tab/>
      <w:t>Butler University</w:t>
    </w:r>
    <w:r w:rsidRPr="00565B8B">
      <w:rPr>
        <w:color w:val="8DB3E2" w:themeColor="text2" w:themeTint="66"/>
      </w:rPr>
      <w:tab/>
    </w:r>
    <w:r w:rsidRPr="00565B8B">
      <w:rPr>
        <w:color w:val="8DB3E2" w:themeColor="text2" w:themeTint="66"/>
      </w:rPr>
      <w:tab/>
    </w:r>
    <w:sdt>
      <w:sdtPr>
        <w:id w:val="387648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913" w:rsidRPr="00996913">
          <w:rPr>
            <w:noProof/>
            <w:color w:val="8DB3E2" w:themeColor="text2" w:themeTint="66"/>
          </w:rPr>
          <w:t>9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0A4F9" w14:textId="77777777" w:rsidR="00CB05F8" w:rsidRDefault="00CB05F8" w:rsidP="00565B8B">
      <w:pPr>
        <w:spacing w:after="0" w:line="240" w:lineRule="auto"/>
      </w:pPr>
      <w:r>
        <w:separator/>
      </w:r>
    </w:p>
  </w:footnote>
  <w:footnote w:type="continuationSeparator" w:id="0">
    <w:p w14:paraId="622D891A" w14:textId="77777777" w:rsidR="00CB05F8" w:rsidRDefault="00CB05F8" w:rsidP="00565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453CE" w14:textId="77777777" w:rsidR="00CB05F8" w:rsidRDefault="00CB05F8" w:rsidP="00565B8B">
    <w:pPr>
      <w:pStyle w:val="Header"/>
      <w:jc w:val="right"/>
    </w:pPr>
    <w:r w:rsidRPr="00476071">
      <w:rPr>
        <w:rStyle w:val="SubtitleChar"/>
        <w:rFonts w:asciiTheme="minorHAnsi" w:eastAsiaTheme="minorHAnsi" w:hAnsiTheme="minorHAnsi" w:cstheme="minorBidi"/>
        <w:i w:val="0"/>
        <w:iCs w:val="0"/>
        <w:noProof/>
        <w:color w:val="auto"/>
        <w:spacing w:val="0"/>
        <w:sz w:val="22"/>
        <w:szCs w:val="22"/>
      </w:rPr>
      <w:drawing>
        <wp:anchor distT="0" distB="0" distL="114300" distR="114300" simplePos="0" relativeHeight="251659264" behindDoc="1" locked="0" layoutInCell="1" allowOverlap="1" wp14:anchorId="5B717D07" wp14:editId="2BD6681C">
          <wp:simplePos x="0" y="0"/>
          <wp:positionH relativeFrom="column">
            <wp:posOffset>-38100</wp:posOffset>
          </wp:positionH>
          <wp:positionV relativeFrom="paragraph">
            <wp:posOffset>-323850</wp:posOffset>
          </wp:positionV>
          <wp:extent cx="1174750" cy="748665"/>
          <wp:effectExtent l="19050" t="0" r="6350" b="0"/>
          <wp:wrapTight wrapText="bothSides">
            <wp:wrapPolygon edited="0">
              <wp:start x="-350" y="0"/>
              <wp:lineTo x="-350" y="20885"/>
              <wp:lineTo x="21717" y="20885"/>
              <wp:lineTo x="21717" y="0"/>
              <wp:lineTo x="-350" y="0"/>
            </wp:wrapPolygon>
          </wp:wrapTight>
          <wp:docPr id="2" name="Picture 0" descr="social_media_links-20080111-02173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_media_links-20080111-02173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475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ubtitleChar"/>
      </w:rPr>
      <w:t xml:space="preserve"> Quick</w:t>
    </w:r>
    <w:r w:rsidRPr="00565B8B">
      <w:rPr>
        <w:rStyle w:val="SubtitleChar"/>
      </w:rPr>
      <w:t xml:space="preserve"> Guid</w:t>
    </w:r>
    <w:r>
      <w:rPr>
        <w:rStyle w:val="SubtitleChar"/>
      </w:rPr>
      <w:t xml:space="preserve">e: </w:t>
    </w:r>
    <w:r>
      <w:rPr>
        <w:rStyle w:val="SubtitleChar"/>
      </w:rPr>
      <w:br/>
      <w:t>Flickr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7" o:spid="_x0000_i1030" type="#_x0000_t75" style="width:27.35pt;height:15.35pt;visibility:visible;mso-wrap-style:square" o:bullet="t">
        <v:imagedata r:id="rId1" o:title=""/>
      </v:shape>
    </w:pict>
  </w:numPicBullet>
  <w:abstractNum w:abstractNumId="0">
    <w:nsid w:val="0BF278BA"/>
    <w:multiLevelType w:val="hybridMultilevel"/>
    <w:tmpl w:val="9BBCE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41233"/>
    <w:multiLevelType w:val="hybridMultilevel"/>
    <w:tmpl w:val="DE7E3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63"/>
    <w:rsid w:val="0001201F"/>
    <w:rsid w:val="00036163"/>
    <w:rsid w:val="000920B6"/>
    <w:rsid w:val="000D5AB3"/>
    <w:rsid w:val="0010289E"/>
    <w:rsid w:val="00113709"/>
    <w:rsid w:val="00115923"/>
    <w:rsid w:val="00136838"/>
    <w:rsid w:val="00147FFD"/>
    <w:rsid w:val="001C42E1"/>
    <w:rsid w:val="001E2E1B"/>
    <w:rsid w:val="001F27F0"/>
    <w:rsid w:val="0025091B"/>
    <w:rsid w:val="00272AE2"/>
    <w:rsid w:val="0028303F"/>
    <w:rsid w:val="002D400D"/>
    <w:rsid w:val="0034080D"/>
    <w:rsid w:val="00375956"/>
    <w:rsid w:val="003D0134"/>
    <w:rsid w:val="003E51EF"/>
    <w:rsid w:val="0041594B"/>
    <w:rsid w:val="0042447C"/>
    <w:rsid w:val="00475378"/>
    <w:rsid w:val="00476071"/>
    <w:rsid w:val="004B7FD6"/>
    <w:rsid w:val="00555472"/>
    <w:rsid w:val="00565B8B"/>
    <w:rsid w:val="005737C8"/>
    <w:rsid w:val="005B2B03"/>
    <w:rsid w:val="005B61AC"/>
    <w:rsid w:val="005F53B2"/>
    <w:rsid w:val="00646C0E"/>
    <w:rsid w:val="00652323"/>
    <w:rsid w:val="006642AE"/>
    <w:rsid w:val="00675A84"/>
    <w:rsid w:val="006B202D"/>
    <w:rsid w:val="006E24C9"/>
    <w:rsid w:val="006E3AF5"/>
    <w:rsid w:val="0070352D"/>
    <w:rsid w:val="007073A3"/>
    <w:rsid w:val="00712443"/>
    <w:rsid w:val="0075214A"/>
    <w:rsid w:val="007713A3"/>
    <w:rsid w:val="00777E46"/>
    <w:rsid w:val="00780AA1"/>
    <w:rsid w:val="007936AA"/>
    <w:rsid w:val="007D1409"/>
    <w:rsid w:val="007E4C6B"/>
    <w:rsid w:val="007F07D9"/>
    <w:rsid w:val="00814E56"/>
    <w:rsid w:val="00815763"/>
    <w:rsid w:val="00894C43"/>
    <w:rsid w:val="00902093"/>
    <w:rsid w:val="009136E8"/>
    <w:rsid w:val="00976F3F"/>
    <w:rsid w:val="009950A3"/>
    <w:rsid w:val="00996913"/>
    <w:rsid w:val="009E1AD8"/>
    <w:rsid w:val="009E1C10"/>
    <w:rsid w:val="00A23C82"/>
    <w:rsid w:val="00A526CC"/>
    <w:rsid w:val="00A741E3"/>
    <w:rsid w:val="00AB1D2E"/>
    <w:rsid w:val="00AD4B32"/>
    <w:rsid w:val="00AE53EA"/>
    <w:rsid w:val="00AF7BB0"/>
    <w:rsid w:val="00B00B9F"/>
    <w:rsid w:val="00B20188"/>
    <w:rsid w:val="00B27704"/>
    <w:rsid w:val="00B85996"/>
    <w:rsid w:val="00B87ABD"/>
    <w:rsid w:val="00BA551D"/>
    <w:rsid w:val="00BB6C7B"/>
    <w:rsid w:val="00BF64FD"/>
    <w:rsid w:val="00C03C40"/>
    <w:rsid w:val="00C0780D"/>
    <w:rsid w:val="00C07D22"/>
    <w:rsid w:val="00C662BC"/>
    <w:rsid w:val="00C74145"/>
    <w:rsid w:val="00C978F9"/>
    <w:rsid w:val="00CB05F8"/>
    <w:rsid w:val="00CB7A5B"/>
    <w:rsid w:val="00CE5B37"/>
    <w:rsid w:val="00D208DC"/>
    <w:rsid w:val="00D258F5"/>
    <w:rsid w:val="00D47EE7"/>
    <w:rsid w:val="00D47EFD"/>
    <w:rsid w:val="00D57FB8"/>
    <w:rsid w:val="00D74716"/>
    <w:rsid w:val="00D95AD9"/>
    <w:rsid w:val="00DB0DF3"/>
    <w:rsid w:val="00DD6540"/>
    <w:rsid w:val="00E15F28"/>
    <w:rsid w:val="00E33C49"/>
    <w:rsid w:val="00E578F4"/>
    <w:rsid w:val="00E6392D"/>
    <w:rsid w:val="00E75193"/>
    <w:rsid w:val="00EB7BCD"/>
    <w:rsid w:val="00ED6A59"/>
    <w:rsid w:val="00EE5493"/>
    <w:rsid w:val="00F06EB3"/>
    <w:rsid w:val="00F35432"/>
    <w:rsid w:val="00F40587"/>
    <w:rsid w:val="00F62D5D"/>
    <w:rsid w:val="00FC301A"/>
    <w:rsid w:val="00FD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496BA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B2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B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B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B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B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B2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B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B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B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B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png"/><Relationship Id="rId31" Type="http://schemas.openxmlformats.org/officeDocument/2006/relationships/hyperlink" Target="http://www.flickr.com" TargetMode="External"/><Relationship Id="rId32" Type="http://schemas.openxmlformats.org/officeDocument/2006/relationships/hyperlink" Target="http://creativecommons.org/licenses/by-nc-sa/3.0/us/" TargetMode="External"/><Relationship Id="rId9" Type="http://schemas.openxmlformats.org/officeDocument/2006/relationships/image" Target="media/image3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33" Type="http://schemas.openxmlformats.org/officeDocument/2006/relationships/image" Target="media/image25.png"/><Relationship Id="rId34" Type="http://schemas.openxmlformats.org/officeDocument/2006/relationships/hyperlink" Target="http://creativecommons.org/licenses/by-nc-sa/3.0/us/" TargetMode="External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ufiles\Group\IT\InstructionalTechnology\Student%20Workers\Student%20Folders\_Shared\Templates\Quick%20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\\bufiles\Group\IT\InstructionalTechnology\Student Workers\Student Folders\_Shared\Templates\Quick Guide.dotx</Template>
  <TotalTime>203</TotalTime>
  <Pages>9</Pages>
  <Words>856</Words>
  <Characters>4881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1GJJGD1</Company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Kristen</dc:creator>
  <cp:lastModifiedBy>Information Technology</cp:lastModifiedBy>
  <cp:revision>25</cp:revision>
  <cp:lastPrinted>2009-06-30T16:08:00Z</cp:lastPrinted>
  <dcterms:created xsi:type="dcterms:W3CDTF">2011-11-30T17:30:00Z</dcterms:created>
  <dcterms:modified xsi:type="dcterms:W3CDTF">2012-01-24T19:57:00Z</dcterms:modified>
</cp:coreProperties>
</file>