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EFD" w:rsidRDefault="00604F1B" w:rsidP="00DD6540">
      <w:pPr>
        <w:pStyle w:val="Heading1"/>
      </w:pPr>
      <w:r>
        <w:t>Google Reader</w:t>
      </w:r>
    </w:p>
    <w:p w:rsidR="00D47EFD" w:rsidRDefault="00976F3F" w:rsidP="00D47EFD">
      <w:proofErr w:type="gramStart"/>
      <w:r>
        <w:t>Summary of contents of guide</w:t>
      </w:r>
      <w:r w:rsidR="00136838">
        <w:t>.</w:t>
      </w:r>
      <w:proofErr w:type="gramEnd"/>
    </w:p>
    <w:p w:rsidR="00D47EFD" w:rsidRDefault="00436576" w:rsidP="00DD6540">
      <w:pPr>
        <w:pStyle w:val="Heading2"/>
      </w:pPr>
      <w:r>
        <w:t xml:space="preserve">Setting </w:t>
      </w:r>
      <w:proofErr w:type="gramStart"/>
      <w:r>
        <w:t>Up</w:t>
      </w:r>
      <w:proofErr w:type="gramEnd"/>
      <w:r>
        <w:t xml:space="preserve"> Google Reader</w:t>
      </w:r>
    </w:p>
    <w:p w:rsidR="001E7469" w:rsidRPr="001E7469" w:rsidRDefault="001E7469" w:rsidP="001E7469">
      <w:r>
        <w:t xml:space="preserve">To start using Google Reader, go to </w:t>
      </w:r>
      <w:hyperlink r:id="rId8" w:history="1">
        <w:r w:rsidRPr="00CE7826">
          <w:rPr>
            <w:rStyle w:val="Hyperlink"/>
          </w:rPr>
          <w:t>www.google.com</w:t>
        </w:r>
      </w:hyperlink>
      <w:r>
        <w:t xml:space="preserve"> and under </w:t>
      </w:r>
      <w:proofErr w:type="gramStart"/>
      <w:r>
        <w:rPr>
          <w:b/>
        </w:rPr>
        <w:t>More</w:t>
      </w:r>
      <w:proofErr w:type="gramEnd"/>
      <w:r>
        <w:t xml:space="preserve"> click on </w:t>
      </w:r>
      <w:r>
        <w:rPr>
          <w:b/>
        </w:rPr>
        <w:t>Reader</w:t>
      </w:r>
      <w:r>
        <w:t xml:space="preserve">.  If not already using a Google account, follow the directions on the screen to sign up. </w:t>
      </w:r>
    </w:p>
    <w:p w:rsidR="00D47EFD" w:rsidRDefault="00D47EFD" w:rsidP="00DD6540">
      <w:pPr>
        <w:pStyle w:val="Heading3"/>
      </w:pPr>
      <w:r w:rsidRPr="00D47EFD">
        <w:t>Step 1</w:t>
      </w:r>
      <w:r w:rsidR="006642AE">
        <w:t xml:space="preserve"> </w:t>
      </w:r>
    </w:p>
    <w:p w:rsidR="006642AE" w:rsidRPr="00436576" w:rsidRDefault="00436576" w:rsidP="00976F3F">
      <w:r>
        <w:t xml:space="preserve">A window will pop up, welcoming the user to Google Reader.  Click </w:t>
      </w:r>
      <w:r>
        <w:rPr>
          <w:b/>
        </w:rPr>
        <w:t>OK</w:t>
      </w:r>
      <w:r>
        <w:t>.</w:t>
      </w:r>
    </w:p>
    <w:p w:rsidR="00D47EFD" w:rsidRDefault="00BA551D" w:rsidP="00DD6540">
      <w:pPr>
        <w:pStyle w:val="Heading3"/>
      </w:pPr>
      <w:r>
        <w:t xml:space="preserve">Step 2 </w:t>
      </w:r>
    </w:p>
    <w:p w:rsidR="00436576" w:rsidRDefault="00436576" w:rsidP="00436576">
      <w:r>
        <w:t xml:space="preserve">To subscribe to a site, click the red </w:t>
      </w:r>
      <w:r>
        <w:rPr>
          <w:b/>
        </w:rPr>
        <w:t xml:space="preserve">Subscribe </w:t>
      </w:r>
      <w:r>
        <w:t>button.</w:t>
      </w:r>
    </w:p>
    <w:p w:rsidR="00436576" w:rsidRPr="00436576" w:rsidRDefault="00436576" w:rsidP="0043657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292100</wp:posOffset>
                </wp:positionV>
                <wp:extent cx="638175" cy="295275"/>
                <wp:effectExtent l="0" t="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" o:spid="_x0000_s1026" style="position:absolute;margin-left:93pt;margin-top:23pt;width:50.25pt;height:2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4EE0E20" wp14:editId="1AB5AE57">
            <wp:extent cx="3810000" cy="590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9620" r="35872" b="77955"/>
                    <a:stretch/>
                  </pic:blipFill>
                  <pic:spPr bwMode="auto">
                    <a:xfrm>
                      <a:off x="0" y="0"/>
                      <a:ext cx="3811529" cy="590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576" w:rsidRDefault="00BA551D" w:rsidP="00DD6540">
      <w:pPr>
        <w:pStyle w:val="Heading3"/>
      </w:pPr>
      <w:r>
        <w:t>Step 3</w:t>
      </w:r>
    </w:p>
    <w:p w:rsidR="00436576" w:rsidRDefault="00436576" w:rsidP="00436576">
      <w:r>
        <w:t xml:space="preserve">Enter a keyword or a URL to find a page.  Click </w:t>
      </w:r>
      <w:r>
        <w:rPr>
          <w:b/>
        </w:rPr>
        <w:t>Add</w:t>
      </w:r>
      <w:r>
        <w:t>.</w:t>
      </w:r>
    </w:p>
    <w:p w:rsidR="00BA551D" w:rsidRDefault="00212F61" w:rsidP="0043657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266065</wp:posOffset>
                </wp:positionV>
                <wp:extent cx="304800" cy="180975"/>
                <wp:effectExtent l="0" t="0" r="1905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" o:spid="_x0000_s1026" style="position:absolute;margin-left:264pt;margin-top:20.95pt;width:24pt;height: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" filled="f" strokecolor="red" strokeweight="2pt"/>
            </w:pict>
          </mc:Fallback>
        </mc:AlternateContent>
      </w:r>
      <w:r w:rsidR="00436576">
        <w:rPr>
          <w:noProof/>
        </w:rPr>
        <w:drawing>
          <wp:inline distT="0" distB="0" distL="0" distR="0" wp14:anchorId="5E5F1405" wp14:editId="71E52DFB">
            <wp:extent cx="1381125" cy="5334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86" t="16232" r="73066" b="72545"/>
                    <a:stretch/>
                  </pic:blipFill>
                  <pic:spPr bwMode="auto">
                    <a:xfrm>
                      <a:off x="0" y="0"/>
                      <a:ext cx="1381679" cy="533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2CD" w:rsidRDefault="00FD52CD" w:rsidP="00FD52CD">
      <w:pPr>
        <w:pStyle w:val="Heading3"/>
      </w:pPr>
      <w:r>
        <w:t>Step 4</w:t>
      </w:r>
    </w:p>
    <w:p w:rsidR="00FD52CD" w:rsidRDefault="005E4C5B" w:rsidP="00FD52CD">
      <w:r>
        <w:t xml:space="preserve">Click </w:t>
      </w:r>
      <w:r>
        <w:rPr>
          <w:b/>
        </w:rPr>
        <w:t>Subscribe</w:t>
      </w:r>
      <w:r>
        <w:t xml:space="preserve"> under the site desired.</w:t>
      </w:r>
    </w:p>
    <w:p w:rsidR="005E4C5B" w:rsidRDefault="005E4C5B" w:rsidP="005E4C5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1030605</wp:posOffset>
                </wp:positionV>
                <wp:extent cx="552450" cy="238125"/>
                <wp:effectExtent l="0" t="0" r="19050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" o:spid="_x0000_s1026" style="position:absolute;margin-left:135.75pt;margin-top:81.15pt;width:43.5pt;height:1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8786D47" wp14:editId="78917FE3">
            <wp:extent cx="3657600" cy="1266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879" t="15230" r="18557" b="58117"/>
                    <a:stretch/>
                  </pic:blipFill>
                  <pic:spPr bwMode="auto">
                    <a:xfrm>
                      <a:off x="0" y="0"/>
                      <a:ext cx="3659067" cy="1267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B28" w:rsidRDefault="00A25B28" w:rsidP="00A25B28">
      <w:pPr>
        <w:pStyle w:val="Heading3"/>
      </w:pPr>
      <w:r>
        <w:t>Step 5</w:t>
      </w:r>
    </w:p>
    <w:p w:rsidR="00A25B28" w:rsidRDefault="00A25B28" w:rsidP="00A25B28">
      <w:r>
        <w:t xml:space="preserve">If desired, add the page to an existing folder or create a new folder.  To do this, just click </w:t>
      </w:r>
      <w:r>
        <w:rPr>
          <w:b/>
        </w:rPr>
        <w:t>Add to a folder</w:t>
      </w:r>
      <w:r>
        <w:t>.</w:t>
      </w:r>
    </w:p>
    <w:p w:rsidR="00A25B28" w:rsidRDefault="00A25B28" w:rsidP="00A25B2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328295</wp:posOffset>
                </wp:positionV>
                <wp:extent cx="638175" cy="152400"/>
                <wp:effectExtent l="0" t="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207.75pt;margin-top:25.85pt;width:50.25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1700461" wp14:editId="57A6CF05">
            <wp:extent cx="2790825" cy="5238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018" t="33467" r="24008" b="55511"/>
                    <a:stretch/>
                  </pic:blipFill>
                  <pic:spPr bwMode="auto">
                    <a:xfrm>
                      <a:off x="0" y="0"/>
                      <a:ext cx="2791944" cy="52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B28" w:rsidRDefault="00A25B28" w:rsidP="00A25B28">
      <w:pPr>
        <w:jc w:val="center"/>
      </w:pPr>
    </w:p>
    <w:p w:rsidR="00A25B28" w:rsidRDefault="00A25B28" w:rsidP="00A25B28">
      <w:pPr>
        <w:jc w:val="center"/>
      </w:pPr>
    </w:p>
    <w:p w:rsidR="00A25B28" w:rsidRDefault="00A25B28" w:rsidP="00A25B28">
      <w:pPr>
        <w:pStyle w:val="Heading3"/>
      </w:pPr>
      <w:r>
        <w:lastRenderedPageBreak/>
        <w:t>Step 6</w:t>
      </w:r>
    </w:p>
    <w:p w:rsidR="00A25B28" w:rsidRDefault="00A25B28" w:rsidP="00A25B28">
      <w:r>
        <w:t xml:space="preserve">If creating a new folder, click on </w:t>
      </w:r>
      <w:proofErr w:type="gramStart"/>
      <w:r>
        <w:rPr>
          <w:b/>
        </w:rPr>
        <w:t>New</w:t>
      </w:r>
      <w:proofErr w:type="gramEnd"/>
      <w:r>
        <w:rPr>
          <w:b/>
        </w:rPr>
        <w:t xml:space="preserve"> folder</w:t>
      </w:r>
      <w:r>
        <w:t xml:space="preserve"> and in the window that pops up, type the folder name under </w:t>
      </w:r>
      <w:r>
        <w:rPr>
          <w:b/>
        </w:rPr>
        <w:t>What would you like to call this new folder?</w:t>
      </w:r>
      <w:r>
        <w:t xml:space="preserve"> </w:t>
      </w:r>
      <w:proofErr w:type="gramStart"/>
      <w:r>
        <w:t>and</w:t>
      </w:r>
      <w:proofErr w:type="gramEnd"/>
      <w:r>
        <w:t xml:space="preserve"> </w:t>
      </w:r>
      <w:r w:rsidRPr="00A25B28">
        <w:t>then</w:t>
      </w:r>
      <w:r>
        <w:t xml:space="preserve"> click </w:t>
      </w:r>
      <w:r>
        <w:rPr>
          <w:b/>
        </w:rPr>
        <w:t>OK</w:t>
      </w:r>
      <w:r>
        <w:t>.</w:t>
      </w:r>
    </w:p>
    <w:p w:rsidR="00A25B28" w:rsidRDefault="00A25B28" w:rsidP="00A25B2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407035</wp:posOffset>
                </wp:positionV>
                <wp:extent cx="466725" cy="161925"/>
                <wp:effectExtent l="0" t="0" r="2857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" o:spid="_x0000_s1026" style="position:absolute;margin-left:210pt;margin-top:32.05pt;width:36.75pt;height:1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216535</wp:posOffset>
                </wp:positionV>
                <wp:extent cx="419100" cy="1"/>
                <wp:effectExtent l="0" t="76200" r="19050" b="1524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58.25pt;margin-top:17.05pt;width:3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B6DB8D" wp14:editId="456C4CB9">
            <wp:extent cx="1209675" cy="6191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9759" t="32866" r="39880" b="54108"/>
                    <a:stretch/>
                  </pic:blipFill>
                  <pic:spPr bwMode="auto">
                    <a:xfrm>
                      <a:off x="0" y="0"/>
                      <a:ext cx="1210160" cy="61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B28" w:rsidRDefault="00A25B28" w:rsidP="00A25B28">
      <w:pPr>
        <w:pStyle w:val="Heading3"/>
      </w:pPr>
      <w:r>
        <w:t>Step 7</w:t>
      </w:r>
    </w:p>
    <w:p w:rsidR="00A25B28" w:rsidRDefault="00A25B28" w:rsidP="00A25B28">
      <w:r>
        <w:t xml:space="preserve">Click on </w:t>
      </w:r>
      <w:r>
        <w:rPr>
          <w:b/>
        </w:rPr>
        <w:t>Home</w:t>
      </w:r>
      <w:r>
        <w:t xml:space="preserve"> to view the feed from the website(s) subscribed to in the previous steps.</w:t>
      </w:r>
    </w:p>
    <w:p w:rsidR="00A25B28" w:rsidRPr="00A25B28" w:rsidRDefault="00A25B28" w:rsidP="00A25B2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609600</wp:posOffset>
                </wp:positionV>
                <wp:extent cx="257175" cy="142875"/>
                <wp:effectExtent l="0" t="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42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" o:spid="_x0000_s1026" style="position:absolute;margin-left:201pt;margin-top:48pt;width:20.25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0F14168" wp14:editId="5CAC060C">
            <wp:extent cx="1133475" cy="24574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2224" r="80922" b="36073"/>
                    <a:stretch/>
                  </pic:blipFill>
                  <pic:spPr bwMode="auto">
                    <a:xfrm>
                      <a:off x="0" y="0"/>
                      <a:ext cx="1133929" cy="245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540" w:rsidRDefault="00DD6540" w:rsidP="00DD6540">
      <w:pPr>
        <w:pStyle w:val="Heading2"/>
      </w:pPr>
      <w:bookmarkStart w:id="0" w:name="_Toc230427617"/>
      <w:r>
        <w:t>More Information</w:t>
      </w:r>
      <w:bookmarkEnd w:id="0"/>
    </w:p>
    <w:p w:rsidR="00D47EE7" w:rsidRDefault="00D47EE7" w:rsidP="00D47EE7">
      <w:pPr>
        <w:spacing w:line="240" w:lineRule="auto"/>
      </w:pPr>
      <w:r>
        <w:t xml:space="preserve">For access to additional information, tutorials and workshops, please visit the Center for Academic Technology website, </w:t>
      </w:r>
      <w:r>
        <w:rPr>
          <w:color w:val="0000FF"/>
          <w:u w:val="single"/>
        </w:rPr>
        <w:t>http://www.butler.edu/it/cat</w:t>
      </w:r>
      <w:r>
        <w:t xml:space="preserve">, contact any Center for Academic Technology staff member at </w:t>
      </w:r>
      <w:r>
        <w:rPr>
          <w:color w:val="0000FF"/>
          <w:u w:val="single"/>
        </w:rPr>
        <w:t>training@butler.edu</w:t>
      </w:r>
      <w:r>
        <w:t xml:space="preserve">, or contact the Information Commons desk in Irwin Library at </w:t>
      </w:r>
      <w:r>
        <w:rPr>
          <w:color w:val="0000FF"/>
          <w:u w:val="single"/>
        </w:rPr>
        <w:t xml:space="preserve">infocommons@butler.edu </w:t>
      </w:r>
      <w:r>
        <w:t>or 940-9235.</w:t>
      </w:r>
    </w:p>
    <w:p w:rsidR="00E33C49" w:rsidRDefault="00E33C49" w:rsidP="00E33C49">
      <w:pPr>
        <w:pStyle w:val="Heading2"/>
      </w:pPr>
      <w:bookmarkStart w:id="1" w:name="_GoBack"/>
      <w:bookmarkEnd w:id="1"/>
      <w:r>
        <w:t>Creativ</w:t>
      </w:r>
      <w:r w:rsidR="00AB1D2E">
        <w:t>e Commons L</w:t>
      </w:r>
      <w:r>
        <w:t>icensing</w:t>
      </w:r>
    </w:p>
    <w:p w:rsidR="00E33C49" w:rsidRPr="00534F8E" w:rsidRDefault="00E33C49" w:rsidP="00E33C4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1117600" cy="390525"/>
            <wp:effectExtent l="19050" t="0" r="6350" b="0"/>
            <wp:wrapSquare wrapText="bothSides"/>
            <wp:docPr id="3" name="Picture 2" descr="CC license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 license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This quick guide </w:t>
      </w:r>
      <w:r w:rsidRPr="00CC0F5C">
        <w:t xml:space="preserve">is licensed under a </w:t>
      </w:r>
      <w:hyperlink r:id="rId17" w:history="1">
        <w:r w:rsidRPr="00CC0F5C">
          <w:rPr>
            <w:rStyle w:val="Hyperlink"/>
          </w:rPr>
          <w:t>Creative Commons Attribution-Noncommercial-Share Alike 3.0 United States License</w:t>
        </w:r>
      </w:hyperlink>
      <w:r w:rsidRPr="00CC0F5C">
        <w:t>.</w:t>
      </w:r>
    </w:p>
    <w:p w:rsidR="00DD6540" w:rsidRDefault="00DD6540" w:rsidP="00646C0E"/>
    <w:p w:rsidR="00DD6540" w:rsidRDefault="00DD6540" w:rsidP="00646C0E"/>
    <w:sectPr w:rsidR="00DD6540" w:rsidSect="001C42E1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576" w:rsidRDefault="00436576" w:rsidP="00565B8B">
      <w:pPr>
        <w:spacing w:after="0" w:line="240" w:lineRule="auto"/>
      </w:pPr>
      <w:r>
        <w:separator/>
      </w:r>
    </w:p>
  </w:endnote>
  <w:endnote w:type="continuationSeparator" w:id="0">
    <w:p w:rsidR="00436576" w:rsidRDefault="00436576" w:rsidP="00565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576" w:rsidRDefault="00436576">
    <w:pPr>
      <w:pStyle w:val="Footer"/>
      <w:jc w:val="right"/>
      <w:rPr>
        <w:color w:val="8DB3E2" w:themeColor="text2" w:themeTint="66"/>
      </w:rPr>
    </w:pPr>
    <w:r>
      <w:rPr>
        <w:color w:val="8DB3E2" w:themeColor="text2" w:themeTint="66"/>
      </w:rPr>
      <w:t>Updated: 17 November 2011</w:t>
    </w:r>
    <w:r>
      <w:rPr>
        <w:color w:val="8DB3E2" w:themeColor="text2" w:themeTint="66"/>
      </w:rPr>
      <w:tab/>
      <w:t xml:space="preserve">Page </w:t>
    </w:r>
    <w:r>
      <w:rPr>
        <w:color w:val="8DB3E2" w:themeColor="text2" w:themeTint="66"/>
      </w:rPr>
      <w:fldChar w:fldCharType="begin"/>
    </w:r>
    <w:r>
      <w:rPr>
        <w:color w:val="8DB3E2" w:themeColor="text2" w:themeTint="66"/>
      </w:rPr>
      <w:instrText xml:space="preserve"> PAGE   \* MERGEFORMAT </w:instrText>
    </w:r>
    <w:r>
      <w:rPr>
        <w:color w:val="8DB3E2" w:themeColor="text2" w:themeTint="66"/>
      </w:rPr>
      <w:fldChar w:fldCharType="separate"/>
    </w:r>
    <w:r w:rsidR="00A25B28">
      <w:rPr>
        <w:noProof/>
        <w:color w:val="8DB3E2" w:themeColor="text2" w:themeTint="66"/>
      </w:rPr>
      <w:t>2</w:t>
    </w:r>
    <w:r>
      <w:rPr>
        <w:color w:val="8DB3E2" w:themeColor="text2" w:themeTint="66"/>
      </w:rPr>
      <w:fldChar w:fldCharType="end"/>
    </w:r>
    <w:r>
      <w:rPr>
        <w:color w:val="8DB3E2" w:themeColor="text2" w:themeTint="66"/>
      </w:rPr>
      <w:t xml:space="preserve"> of </w:t>
    </w:r>
    <w:r w:rsidR="00A25B28">
      <w:fldChar w:fldCharType="begin"/>
    </w:r>
    <w:r w:rsidR="00A25B28">
      <w:instrText xml:space="preserve"> NUMPAGES   \* MERGEFORMAT </w:instrText>
    </w:r>
    <w:r w:rsidR="00A25B28">
      <w:fldChar w:fldCharType="separate"/>
    </w:r>
    <w:r w:rsidR="00A25B28" w:rsidRPr="00A25B28">
      <w:rPr>
        <w:noProof/>
        <w:color w:val="8DB3E2" w:themeColor="text2" w:themeTint="66"/>
      </w:rPr>
      <w:t>2</w:t>
    </w:r>
    <w:r w:rsidR="00A25B28">
      <w:rPr>
        <w:noProof/>
        <w:color w:val="8DB3E2" w:themeColor="text2" w:themeTint="66"/>
      </w:rPr>
      <w:fldChar w:fldCharType="end"/>
    </w:r>
    <w:r>
      <w:rPr>
        <w:color w:val="8DB3E2" w:themeColor="text2" w:themeTint="66"/>
      </w:rPr>
      <w:tab/>
      <w:t>Center for Academic Technology</w:t>
    </w:r>
  </w:p>
  <w:p w:rsidR="00436576" w:rsidRPr="00565B8B" w:rsidRDefault="00436576">
    <w:pPr>
      <w:pStyle w:val="Footer"/>
      <w:jc w:val="right"/>
      <w:rPr>
        <w:color w:val="8DB3E2" w:themeColor="text2" w:themeTint="66"/>
      </w:rPr>
    </w:pPr>
    <w:r>
      <w:rPr>
        <w:color w:val="8DB3E2" w:themeColor="text2" w:themeTint="66"/>
      </w:rPr>
      <w:tab/>
    </w:r>
    <w:r>
      <w:rPr>
        <w:color w:val="8DB3E2" w:themeColor="text2" w:themeTint="66"/>
      </w:rPr>
      <w:tab/>
      <w:t>Butler University</w:t>
    </w:r>
    <w:r w:rsidRPr="00565B8B">
      <w:rPr>
        <w:color w:val="8DB3E2" w:themeColor="text2" w:themeTint="66"/>
      </w:rPr>
      <w:tab/>
    </w:r>
    <w:r w:rsidRPr="00565B8B">
      <w:rPr>
        <w:color w:val="8DB3E2" w:themeColor="text2" w:themeTint="66"/>
      </w:rPr>
      <w:tab/>
    </w:r>
    <w:sdt>
      <w:sdtPr>
        <w:id w:val="3876485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5B28" w:rsidRPr="00A25B28">
          <w:rPr>
            <w:noProof/>
            <w:color w:val="8DB3E2" w:themeColor="text2" w:themeTint="66"/>
          </w:rPr>
          <w:t>2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576" w:rsidRDefault="00436576" w:rsidP="00565B8B">
      <w:pPr>
        <w:spacing w:after="0" w:line="240" w:lineRule="auto"/>
      </w:pPr>
      <w:r>
        <w:separator/>
      </w:r>
    </w:p>
  </w:footnote>
  <w:footnote w:type="continuationSeparator" w:id="0">
    <w:p w:rsidR="00436576" w:rsidRDefault="00436576" w:rsidP="00565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576" w:rsidRDefault="00436576" w:rsidP="00565B8B">
    <w:pPr>
      <w:pStyle w:val="Header"/>
      <w:jc w:val="right"/>
    </w:pPr>
    <w:r w:rsidRPr="00476071">
      <w:rPr>
        <w:rStyle w:val="SubtitleChar"/>
        <w:rFonts w:asciiTheme="minorHAnsi" w:eastAsiaTheme="minorHAnsi" w:hAnsiTheme="minorHAnsi" w:cstheme="minorBidi"/>
        <w:i w:val="0"/>
        <w:iCs w:val="0"/>
        <w:noProof/>
        <w:color w:val="auto"/>
        <w:spacing w:val="0"/>
        <w:sz w:val="22"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-323850</wp:posOffset>
          </wp:positionV>
          <wp:extent cx="1174750" cy="748665"/>
          <wp:effectExtent l="19050" t="0" r="6350" b="0"/>
          <wp:wrapTight wrapText="bothSides">
            <wp:wrapPolygon edited="0">
              <wp:start x="-350" y="0"/>
              <wp:lineTo x="-350" y="20885"/>
              <wp:lineTo x="21717" y="20885"/>
              <wp:lineTo x="21717" y="0"/>
              <wp:lineTo x="-350" y="0"/>
            </wp:wrapPolygon>
          </wp:wrapTight>
          <wp:docPr id="2" name="Picture 0" descr="social_media_links-20080111-02173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_media_links-20080111-02173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4750" cy="748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SubtitleChar"/>
      </w:rPr>
      <w:t xml:space="preserve"> Quick</w:t>
    </w:r>
    <w:r w:rsidRPr="00565B8B">
      <w:rPr>
        <w:rStyle w:val="SubtitleChar"/>
      </w:rPr>
      <w:t xml:space="preserve"> Guid</w:t>
    </w:r>
    <w:r>
      <w:rPr>
        <w:rStyle w:val="SubtitleChar"/>
      </w:rPr>
      <w:t xml:space="preserve">e: </w:t>
    </w:r>
    <w:r>
      <w:rPr>
        <w:rStyle w:val="SubtitleChar"/>
      </w:rPr>
      <w:br/>
      <w:t>Google Reader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278BA"/>
    <w:multiLevelType w:val="hybridMultilevel"/>
    <w:tmpl w:val="9BBCE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141233"/>
    <w:multiLevelType w:val="hybridMultilevel"/>
    <w:tmpl w:val="DE7E3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F1B"/>
    <w:rsid w:val="000920B6"/>
    <w:rsid w:val="000D5AB3"/>
    <w:rsid w:val="00113709"/>
    <w:rsid w:val="00115923"/>
    <w:rsid w:val="00136838"/>
    <w:rsid w:val="00147FFD"/>
    <w:rsid w:val="001C42E1"/>
    <w:rsid w:val="001E2E1B"/>
    <w:rsid w:val="001E7469"/>
    <w:rsid w:val="001F27F0"/>
    <w:rsid w:val="00212F61"/>
    <w:rsid w:val="0025091B"/>
    <w:rsid w:val="0035251A"/>
    <w:rsid w:val="00375956"/>
    <w:rsid w:val="0042447C"/>
    <w:rsid w:val="00436576"/>
    <w:rsid w:val="00475378"/>
    <w:rsid w:val="00476071"/>
    <w:rsid w:val="004B7FD6"/>
    <w:rsid w:val="00555472"/>
    <w:rsid w:val="00565B8B"/>
    <w:rsid w:val="005737C8"/>
    <w:rsid w:val="005E4C5B"/>
    <w:rsid w:val="005F53B2"/>
    <w:rsid w:val="00604F1B"/>
    <w:rsid w:val="00646C0E"/>
    <w:rsid w:val="00652323"/>
    <w:rsid w:val="006642AE"/>
    <w:rsid w:val="006E24C9"/>
    <w:rsid w:val="006E3AF5"/>
    <w:rsid w:val="007073A3"/>
    <w:rsid w:val="00712443"/>
    <w:rsid w:val="007713A3"/>
    <w:rsid w:val="00780AA1"/>
    <w:rsid w:val="007936AA"/>
    <w:rsid w:val="007D1409"/>
    <w:rsid w:val="007F07D9"/>
    <w:rsid w:val="00814E56"/>
    <w:rsid w:val="00815763"/>
    <w:rsid w:val="009136E8"/>
    <w:rsid w:val="00976F3F"/>
    <w:rsid w:val="009950A3"/>
    <w:rsid w:val="009E1AD8"/>
    <w:rsid w:val="00A23C82"/>
    <w:rsid w:val="00A25B28"/>
    <w:rsid w:val="00A526CC"/>
    <w:rsid w:val="00A741E3"/>
    <w:rsid w:val="00AB1D2E"/>
    <w:rsid w:val="00AE53EA"/>
    <w:rsid w:val="00AF7BB0"/>
    <w:rsid w:val="00B00B9F"/>
    <w:rsid w:val="00B20188"/>
    <w:rsid w:val="00B27704"/>
    <w:rsid w:val="00B87ABD"/>
    <w:rsid w:val="00BA551D"/>
    <w:rsid w:val="00BF64FD"/>
    <w:rsid w:val="00C03C40"/>
    <w:rsid w:val="00C0780D"/>
    <w:rsid w:val="00C07D22"/>
    <w:rsid w:val="00C662BC"/>
    <w:rsid w:val="00C74145"/>
    <w:rsid w:val="00CB7A5B"/>
    <w:rsid w:val="00D208DC"/>
    <w:rsid w:val="00D258F5"/>
    <w:rsid w:val="00D47EE7"/>
    <w:rsid w:val="00D47EFD"/>
    <w:rsid w:val="00D57FB8"/>
    <w:rsid w:val="00D74716"/>
    <w:rsid w:val="00DB0DF3"/>
    <w:rsid w:val="00DD6540"/>
    <w:rsid w:val="00E15F28"/>
    <w:rsid w:val="00E33C49"/>
    <w:rsid w:val="00E44DE1"/>
    <w:rsid w:val="00E578F4"/>
    <w:rsid w:val="00EE5493"/>
    <w:rsid w:val="00F06EB3"/>
    <w:rsid w:val="00F35432"/>
    <w:rsid w:val="00F40587"/>
    <w:rsid w:val="00F83A94"/>
    <w:rsid w:val="00FD2573"/>
    <w:rsid w:val="00FD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65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7E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7E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B8B"/>
  </w:style>
  <w:style w:type="paragraph" w:styleId="Footer">
    <w:name w:val="footer"/>
    <w:basedOn w:val="Normal"/>
    <w:link w:val="FooterChar"/>
    <w:uiPriority w:val="99"/>
    <w:unhideWhenUsed/>
    <w:rsid w:val="00565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B8B"/>
  </w:style>
  <w:style w:type="paragraph" w:styleId="Subtitle">
    <w:name w:val="Subtitle"/>
    <w:basedOn w:val="Normal"/>
    <w:next w:val="Normal"/>
    <w:link w:val="SubtitleChar"/>
    <w:uiPriority w:val="11"/>
    <w:qFormat/>
    <w:rsid w:val="00565B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65B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47E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7E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70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70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42A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551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D65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65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7E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7E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B8B"/>
  </w:style>
  <w:style w:type="paragraph" w:styleId="Footer">
    <w:name w:val="footer"/>
    <w:basedOn w:val="Normal"/>
    <w:link w:val="FooterChar"/>
    <w:uiPriority w:val="99"/>
    <w:unhideWhenUsed/>
    <w:rsid w:val="00565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B8B"/>
  </w:style>
  <w:style w:type="paragraph" w:styleId="Subtitle">
    <w:name w:val="Subtitle"/>
    <w:basedOn w:val="Normal"/>
    <w:next w:val="Normal"/>
    <w:link w:val="SubtitleChar"/>
    <w:uiPriority w:val="11"/>
    <w:qFormat/>
    <w:rsid w:val="00565B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65B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47E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7E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70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70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42A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551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D65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creativecommons.org/licenses/by-nc-sa/3.0/us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creativecommons.org/licenses/by-nc-sa/3.0/us/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ufiles\Group\IT\InstructionalTechnology\Student%20Workers\Student%20Folders\_Shared\Templates\Quick%20Gui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Quick Guide</Template>
  <TotalTime>43</TotalTime>
  <Pages>2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1GJJGD1</Company>
  <LinksUpToDate>false</LinksUpToDate>
  <CharactersWithSpaces>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Biggs</dc:creator>
  <cp:lastModifiedBy>Jessica Biggs</cp:lastModifiedBy>
  <cp:revision>10</cp:revision>
  <cp:lastPrinted>2009-06-30T16:08:00Z</cp:lastPrinted>
  <dcterms:created xsi:type="dcterms:W3CDTF">2011-10-25T18:53:00Z</dcterms:created>
  <dcterms:modified xsi:type="dcterms:W3CDTF">2011-11-17T19:09:00Z</dcterms:modified>
</cp:coreProperties>
</file>