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E3A77" w:rsidRDefault="003264DD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3317240</wp:posOffset>
                </wp:positionV>
                <wp:extent cx="2590800" cy="4914900"/>
                <wp:effectExtent l="0" t="254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346456" w:rsidRDefault="004D03A8" w:rsidP="002E3A77">
                            <w:pPr>
                              <w:pStyle w:val="YOURNAMEHERE"/>
                            </w:pPr>
                            <w:r>
                              <w:t>Johnson Room</w:t>
                            </w:r>
                          </w:p>
                          <w:p w:rsidR="002E3A77" w:rsidRDefault="004D03A8" w:rsidP="002E3A77">
                            <w:pPr>
                              <w:pStyle w:val="YOURTAGLINEGOESHERE"/>
                            </w:pPr>
                            <w:r>
                              <w:t>Robertson Hall</w:t>
                            </w:r>
                          </w:p>
                          <w:p w:rsidR="003264DD" w:rsidRDefault="003264DD" w:rsidP="002E3A77">
                            <w:pPr>
                              <w:pStyle w:val="YOURTAGLINEGOESHERE"/>
                            </w:pPr>
                          </w:p>
                          <w:p w:rsidR="003264DD" w:rsidRPr="00346456" w:rsidRDefault="003264DD" w:rsidP="002E3A77">
                            <w:pPr>
                              <w:pStyle w:val="YOURTAGLINEGOESHERE"/>
                            </w:pPr>
                            <w:r>
                              <w:t>Noon till 1 pm</w:t>
                            </w:r>
                          </w:p>
                          <w:p w:rsidR="002E3A77" w:rsidRPr="00DF7B75" w:rsidRDefault="002E3A77" w:rsidP="002E3A77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:rsidR="002E3A77" w:rsidRPr="00DF7B75" w:rsidRDefault="004D03A8" w:rsidP="002E3A77">
                            <w:pPr>
                              <w:pStyle w:val="CALLOUTGOESHERE"/>
                            </w:pPr>
                            <w:r>
                              <w:t>Lunch Provided by</w:t>
                            </w:r>
                          </w:p>
                          <w:p w:rsidR="002E3A77" w:rsidRDefault="004D03A8" w:rsidP="002E3A77">
                            <w:pPr>
                              <w:pStyle w:val="BulletPoints01"/>
                            </w:pPr>
                            <w:r>
                              <w:t>???????????????????</w:t>
                            </w:r>
                          </w:p>
                          <w:p w:rsidR="003264DD" w:rsidRDefault="003264DD" w:rsidP="002E3A77">
                            <w:pPr>
                              <w:pStyle w:val="BulletPoints01"/>
                            </w:pPr>
                          </w:p>
                          <w:p w:rsidR="004D03A8" w:rsidRPr="00DF7B75" w:rsidRDefault="003264DD" w:rsidP="002E3A77">
                            <w:pPr>
                              <w:pStyle w:val="BulletPoints0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9825" cy="1714500"/>
                                  <wp:effectExtent l="0" t="0" r="9525" b="0"/>
                                  <wp:docPr id="41" name="Picture 41" descr="C:\Users\rlouks\AppData\Local\Microsoft\Windows\Temporary Internet Files\Content.IE5\JYCIY2FY\MP90034191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rlouks\AppData\Local\Microsoft\Windows\Temporary Internet Files\Content.IE5\JYCIY2FY\MP90034191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4DD" w:rsidRDefault="003264DD" w:rsidP="003264DD">
                            <w:pPr>
                              <w:pStyle w:val="BulletPoints0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64DD" w:rsidRDefault="003264DD" w:rsidP="003264DD">
                            <w:pPr>
                              <w:pStyle w:val="BulletPoints0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64DD" w:rsidRPr="003264DD" w:rsidRDefault="003264DD" w:rsidP="003264DD">
                            <w:pPr>
                              <w:pStyle w:val="BulletPoints01"/>
                              <w:rPr>
                                <w:sz w:val="28"/>
                                <w:szCs w:val="28"/>
                              </w:rPr>
                            </w:pPr>
                            <w:r w:rsidRPr="003264DD">
                              <w:rPr>
                                <w:sz w:val="28"/>
                                <w:szCs w:val="28"/>
                              </w:rPr>
                              <w:t>Would love to see you there!</w:t>
                            </w:r>
                          </w:p>
                          <w:p w:rsidR="002E3A77" w:rsidRPr="00DF7B75" w:rsidRDefault="002E3A77" w:rsidP="002E3A77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0"/>
                              </w:rPr>
                            </w:pPr>
                          </w:p>
                          <w:p w:rsidR="002E3A77" w:rsidRPr="00DF7B75" w:rsidRDefault="002E3A77">
                            <w:pPr>
                              <w:rPr>
                                <w:rFonts w:ascii="Verdana" w:hAnsi="Verdana"/>
                                <w:color w:val="FFFFFF"/>
                                <w:sz w:val="20"/>
                              </w:rPr>
                            </w:pPr>
                          </w:p>
                          <w:p w:rsidR="002E3A77" w:rsidRPr="00DF7B75" w:rsidRDefault="002E3A77">
                            <w:pPr>
                              <w:rPr>
                                <w:rFonts w:ascii="Verdana" w:hAnsi="Verdana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.5pt;margin-top:261.2pt;width:204pt;height:38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9ztAIAALo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" filled="f" stroked="f">
                <v:textbox>
                  <w:txbxContent>
                    <w:p w:rsidR="002E3A77" w:rsidRPr="00346456" w:rsidRDefault="004D03A8" w:rsidP="002E3A77">
                      <w:pPr>
                        <w:pStyle w:val="YOURNAMEHERE"/>
                      </w:pPr>
                      <w:r>
                        <w:t>Johnson Room</w:t>
                      </w:r>
                    </w:p>
                    <w:p w:rsidR="002E3A77" w:rsidRDefault="004D03A8" w:rsidP="002E3A77">
                      <w:pPr>
                        <w:pStyle w:val="YOURTAGLINEGOESHERE"/>
                      </w:pPr>
                      <w:r>
                        <w:t>Robertson Hall</w:t>
                      </w:r>
                    </w:p>
                    <w:p w:rsidR="003264DD" w:rsidRDefault="003264DD" w:rsidP="002E3A77">
                      <w:pPr>
                        <w:pStyle w:val="YOURTAGLINEGOESHERE"/>
                      </w:pPr>
                    </w:p>
                    <w:p w:rsidR="003264DD" w:rsidRPr="00346456" w:rsidRDefault="003264DD" w:rsidP="002E3A77">
                      <w:pPr>
                        <w:pStyle w:val="YOURTAGLINEGOESHERE"/>
                      </w:pPr>
                      <w:r>
                        <w:t>Noon till 1 pm</w:t>
                      </w:r>
                    </w:p>
                    <w:p w:rsidR="002E3A77" w:rsidRPr="00DF7B75" w:rsidRDefault="002E3A77" w:rsidP="002E3A77">
                      <w:pPr>
                        <w:spacing w:line="360" w:lineRule="auto"/>
                        <w:rPr>
                          <w:rFonts w:ascii="Helvetica" w:hAnsi="Helvetica"/>
                          <w:b/>
                        </w:rPr>
                      </w:pPr>
                    </w:p>
                    <w:p w:rsidR="002E3A77" w:rsidRPr="00DF7B75" w:rsidRDefault="004D03A8" w:rsidP="002E3A77">
                      <w:pPr>
                        <w:pStyle w:val="CALLOUTGOESHERE"/>
                      </w:pPr>
                      <w:r>
                        <w:t>Lunch Provided by</w:t>
                      </w:r>
                    </w:p>
                    <w:p w:rsidR="002E3A77" w:rsidRDefault="004D03A8" w:rsidP="002E3A77">
                      <w:pPr>
                        <w:pStyle w:val="BulletPoints01"/>
                      </w:pPr>
                      <w:r>
                        <w:t>???????????????????</w:t>
                      </w:r>
                    </w:p>
                    <w:p w:rsidR="003264DD" w:rsidRDefault="003264DD" w:rsidP="002E3A77">
                      <w:pPr>
                        <w:pStyle w:val="BulletPoints01"/>
                      </w:pPr>
                    </w:p>
                    <w:p w:rsidR="004D03A8" w:rsidRPr="00DF7B75" w:rsidRDefault="003264DD" w:rsidP="002E3A77">
                      <w:pPr>
                        <w:pStyle w:val="BulletPoints0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9825" cy="1714500"/>
                            <wp:effectExtent l="0" t="0" r="9525" b="0"/>
                            <wp:docPr id="41" name="Picture 41" descr="C:\Users\rlouks\AppData\Local\Microsoft\Windows\Temporary Internet Files\Content.IE5\JYCIY2FY\MP90034191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rlouks\AppData\Local\Microsoft\Windows\Temporary Internet Files\Content.IE5\JYCIY2FY\MP90034191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4DD" w:rsidRDefault="003264DD" w:rsidP="003264DD">
                      <w:pPr>
                        <w:pStyle w:val="BulletPoints01"/>
                        <w:rPr>
                          <w:sz w:val="28"/>
                          <w:szCs w:val="28"/>
                        </w:rPr>
                      </w:pPr>
                    </w:p>
                    <w:p w:rsidR="003264DD" w:rsidRDefault="003264DD" w:rsidP="003264DD">
                      <w:pPr>
                        <w:pStyle w:val="BulletPoints01"/>
                        <w:rPr>
                          <w:sz w:val="28"/>
                          <w:szCs w:val="28"/>
                        </w:rPr>
                      </w:pPr>
                    </w:p>
                    <w:p w:rsidR="003264DD" w:rsidRPr="003264DD" w:rsidRDefault="003264DD" w:rsidP="003264DD">
                      <w:pPr>
                        <w:pStyle w:val="BulletPoints01"/>
                        <w:rPr>
                          <w:sz w:val="28"/>
                          <w:szCs w:val="28"/>
                        </w:rPr>
                      </w:pPr>
                      <w:r w:rsidRPr="003264DD">
                        <w:rPr>
                          <w:sz w:val="28"/>
                          <w:szCs w:val="28"/>
                        </w:rPr>
                        <w:t>Would love to see you there!</w:t>
                      </w:r>
                    </w:p>
                    <w:p w:rsidR="002E3A77" w:rsidRPr="00DF7B75" w:rsidRDefault="002E3A77" w:rsidP="002E3A77">
                      <w:pPr>
                        <w:spacing w:line="360" w:lineRule="auto"/>
                        <w:rPr>
                          <w:rFonts w:ascii="Helvetica" w:hAnsi="Helvetica"/>
                          <w:sz w:val="20"/>
                        </w:rPr>
                      </w:pPr>
                    </w:p>
                    <w:p w:rsidR="002E3A77" w:rsidRPr="00DF7B75" w:rsidRDefault="002E3A77">
                      <w:pPr>
                        <w:rPr>
                          <w:rFonts w:ascii="Verdana" w:hAnsi="Verdana"/>
                          <w:color w:val="FFFFFF"/>
                          <w:sz w:val="20"/>
                        </w:rPr>
                      </w:pPr>
                    </w:p>
                    <w:p w:rsidR="002E3A77" w:rsidRPr="00DF7B75" w:rsidRDefault="002E3A77">
                      <w:pPr>
                        <w:rPr>
                          <w:rFonts w:ascii="Verdana" w:hAnsi="Verdana"/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-175260</wp:posOffset>
                </wp:positionV>
                <wp:extent cx="2790825" cy="8407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40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02509B" w:rsidRDefault="00322178" w:rsidP="002E3A77">
                            <w:pPr>
                              <w:pStyle w:val="HEADLINEGOESHERE"/>
                            </w:pPr>
                            <w:r>
                              <w:t>Lunch and Learn</w:t>
                            </w:r>
                          </w:p>
                          <w:p w:rsidR="002E3A77" w:rsidRDefault="00322178" w:rsidP="002E3A77">
                            <w:pPr>
                              <w:pStyle w:val="SUBHEAD01"/>
                            </w:pPr>
                            <w:r>
                              <w:t>Personal and Professional Development Committee</w:t>
                            </w:r>
                          </w:p>
                          <w:p w:rsidR="00322178" w:rsidRPr="0002509B" w:rsidRDefault="00322178" w:rsidP="002E3A77">
                            <w:pPr>
                              <w:pStyle w:val="SUBHEAD01"/>
                            </w:pPr>
                            <w:r>
                              <w:t>Real Estate</w:t>
                            </w:r>
                          </w:p>
                          <w:p w:rsidR="00322178" w:rsidRDefault="004D03A8" w:rsidP="00322178">
                            <w:pPr>
                              <w:spacing w:after="240"/>
                            </w:pPr>
                            <w:r>
                              <w:t>A M</w:t>
                            </w:r>
                            <w:r w:rsidR="00322178">
                              <w:t>arket update and the dumb things smart peo</w:t>
                            </w:r>
                            <w:r>
                              <w:t>ple do when selling their house!</w:t>
                            </w:r>
                          </w:p>
                          <w:p w:rsidR="004D03A8" w:rsidRDefault="004D03A8" w:rsidP="00322178">
                            <w:pPr>
                              <w:spacing w:after="240"/>
                            </w:pPr>
                            <w:r>
                              <w:t>Presented by…………….</w:t>
                            </w:r>
                          </w:p>
                          <w:p w:rsidR="002E3A77" w:rsidRPr="00DF7B75" w:rsidRDefault="002E3A77" w:rsidP="002E3A77">
                            <w:pPr>
                              <w:pStyle w:val="BodyText01"/>
                            </w:pPr>
                          </w:p>
                          <w:p w:rsidR="00322178" w:rsidRPr="00322178" w:rsidRDefault="00322178" w:rsidP="00322178">
                            <w:pPr>
                              <w:rPr>
                                <w:rFonts w:ascii="Brush Script MT" w:hAnsi="Brush Script MT"/>
                                <w:sz w:val="56"/>
                                <w:szCs w:val="56"/>
                              </w:rPr>
                            </w:pPr>
                            <w:r w:rsidRPr="00322178">
                              <w:rPr>
                                <w:rFonts w:ascii="Brush Script MT" w:hAnsi="Brush Script MT"/>
                                <w:sz w:val="56"/>
                                <w:szCs w:val="56"/>
                              </w:rPr>
                              <w:t>Steve Rupp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</w:rPr>
                              <w:t xml:space="preserve">Your </w:t>
                            </w:r>
                            <w:r w:rsidRPr="00322178"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>Personal</w:t>
                            </w:r>
                            <w:r w:rsidRPr="00322178">
                              <w:rPr>
                                <w:rFonts w:ascii="Bookman Old Style" w:hAnsi="Bookman Old Style"/>
                              </w:rPr>
                              <w:t xml:space="preserve"> Real Estate Consultant...for </w:t>
                            </w:r>
                            <w:r w:rsidRPr="00322178">
                              <w:rPr>
                                <w:rFonts w:ascii="Bookman Old Style" w:hAnsi="Bookman Old Style"/>
                                <w:i/>
                                <w:iCs/>
                                <w:u w:val="single"/>
                              </w:rPr>
                              <w:t>Life!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</w:rPr>
                              <w:t>REALTOR®, Broker-Associate, Notary Public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</w:rPr>
                              <w:t>ABR®, AHWD®, ASP™, ASR®, CDPE©, CNHS™, CRS®, e-PRO®, GRI, RFS®, SRES®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</w:rPr>
                              <w:t>R.E.A.L. Fellow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</w:rPr>
                              <w:t>IAR Director 2008-2009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</w:rPr>
                              <w:t>The Zulu Group, P.C.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</w:rPr>
                              <w:t xml:space="preserve">Indianapolis Monthly </w:t>
                            </w:r>
                            <w:r w:rsidRPr="00322178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5-Star Real Estate Agent for Outstanding Client Care</w:t>
                            </w:r>
                          </w:p>
                          <w:p w:rsidR="00322178" w:rsidRPr="00322178" w:rsidRDefault="00322178" w:rsidP="00322178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322178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Quality Service Award Winner</w:t>
                            </w:r>
                          </w:p>
                          <w:p w:rsidR="002E3A77" w:rsidRPr="00DF7B75" w:rsidRDefault="002E3A77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0"/>
                              </w:rPr>
                            </w:pPr>
                          </w:p>
                          <w:p w:rsidR="002E3A77" w:rsidRPr="00847035" w:rsidRDefault="003264DD">
                            <w:pPr>
                              <w:spacing w:line="360" w:lineRule="auto"/>
                              <w:rPr>
                                <w:rFonts w:ascii="Verdana" w:hAnsi="Verdana"/>
                                <w:color w:val="411D0E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411D0E"/>
                                <w:sz w:val="16"/>
                              </w:rPr>
                              <w:drawing>
                                <wp:inline distT="0" distB="0" distL="0" distR="0">
                                  <wp:extent cx="2600325" cy="3390900"/>
                                  <wp:effectExtent l="0" t="0" r="9525" b="0"/>
                                  <wp:docPr id="22" name="Picture 22" descr="C:\Users\rlouks\AppData\Local\Microsoft\Windows\Temporary Internet Files\Content.IE5\3P86PXJ0\MP90044828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louks\AppData\Local\Microsoft\Windows\Temporary Internet Files\Content.IE5\3P86PXJ0\MP90044828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325" cy="339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86.5pt;margin-top:-13.8pt;width:219.75pt;height:66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uM6uA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" filled="f" stroked="f">
                <v:textbox>
                  <w:txbxContent>
                    <w:p w:rsidR="002E3A77" w:rsidRPr="0002509B" w:rsidRDefault="00322178" w:rsidP="002E3A77">
                      <w:pPr>
                        <w:pStyle w:val="HEADLINEGOESHERE"/>
                      </w:pPr>
                      <w:r>
                        <w:t>Lunch and Learn</w:t>
                      </w:r>
                    </w:p>
                    <w:p w:rsidR="002E3A77" w:rsidRDefault="00322178" w:rsidP="002E3A77">
                      <w:pPr>
                        <w:pStyle w:val="SUBHEAD01"/>
                      </w:pPr>
                      <w:r>
                        <w:t>Personal and Professional Development Committee</w:t>
                      </w:r>
                    </w:p>
                    <w:p w:rsidR="00322178" w:rsidRPr="0002509B" w:rsidRDefault="00322178" w:rsidP="002E3A77">
                      <w:pPr>
                        <w:pStyle w:val="SUBHEAD01"/>
                      </w:pPr>
                      <w:r>
                        <w:t>Real Estate</w:t>
                      </w:r>
                    </w:p>
                    <w:p w:rsidR="00322178" w:rsidRDefault="004D03A8" w:rsidP="00322178">
                      <w:pPr>
                        <w:spacing w:after="240"/>
                      </w:pPr>
                      <w:r>
                        <w:t>A M</w:t>
                      </w:r>
                      <w:r w:rsidR="00322178">
                        <w:t>arket update and the dumb things smart peo</w:t>
                      </w:r>
                      <w:r>
                        <w:t>ple do when selling their house!</w:t>
                      </w:r>
                    </w:p>
                    <w:p w:rsidR="004D03A8" w:rsidRDefault="004D03A8" w:rsidP="00322178">
                      <w:pPr>
                        <w:spacing w:after="240"/>
                      </w:pPr>
                      <w:r>
                        <w:t>Presented by…………….</w:t>
                      </w:r>
                    </w:p>
                    <w:p w:rsidR="002E3A77" w:rsidRPr="00DF7B75" w:rsidRDefault="002E3A77" w:rsidP="002E3A77">
                      <w:pPr>
                        <w:pStyle w:val="BodyText01"/>
                      </w:pPr>
                    </w:p>
                    <w:p w:rsidR="00322178" w:rsidRPr="00322178" w:rsidRDefault="00322178" w:rsidP="00322178">
                      <w:pPr>
                        <w:rPr>
                          <w:rFonts w:ascii="Brush Script MT" w:hAnsi="Brush Script MT"/>
                          <w:sz w:val="56"/>
                          <w:szCs w:val="56"/>
                        </w:rPr>
                      </w:pPr>
                      <w:r w:rsidRPr="00322178">
                        <w:rPr>
                          <w:rFonts w:ascii="Brush Script MT" w:hAnsi="Brush Script MT"/>
                          <w:sz w:val="56"/>
                          <w:szCs w:val="56"/>
                        </w:rPr>
                        <w:t>Steve Rupp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322178">
                        <w:rPr>
                          <w:rFonts w:ascii="Bookman Old Style" w:hAnsi="Bookman Old Style"/>
                        </w:rPr>
                        <w:t xml:space="preserve">Your </w:t>
                      </w:r>
                      <w:r w:rsidRPr="00322178">
                        <w:rPr>
                          <w:rFonts w:ascii="Bookman Old Style" w:hAnsi="Bookman Old Style"/>
                          <w:i/>
                          <w:iCs/>
                        </w:rPr>
                        <w:t>Personal</w:t>
                      </w:r>
                      <w:r w:rsidRPr="00322178">
                        <w:rPr>
                          <w:rFonts w:ascii="Bookman Old Style" w:hAnsi="Bookman Old Style"/>
                        </w:rPr>
                        <w:t xml:space="preserve"> Real Estate Consultant...for </w:t>
                      </w:r>
                      <w:r w:rsidRPr="00322178">
                        <w:rPr>
                          <w:rFonts w:ascii="Bookman Old Style" w:hAnsi="Bookman Old Style"/>
                          <w:i/>
                          <w:iCs/>
                          <w:u w:val="single"/>
                        </w:rPr>
                        <w:t>Life!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</w:rPr>
                      </w:pPr>
                      <w:r w:rsidRPr="00322178">
                        <w:rPr>
                          <w:rFonts w:ascii="Bookman Old Style" w:hAnsi="Bookman Old Style"/>
                        </w:rPr>
                        <w:t>REALTOR®, Broker-Associate, Notary Public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</w:rPr>
                      </w:pPr>
                      <w:r w:rsidRPr="00322178">
                        <w:rPr>
                          <w:rFonts w:ascii="Bookman Old Style" w:hAnsi="Bookman Old Style"/>
                        </w:rPr>
                        <w:t>ABR®, AHWD®, ASP™, ASR®, CDPE©, CNHS™, CRS®, e-PRO®, GRI, RFS®, SRES®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</w:rPr>
                      </w:pPr>
                      <w:r w:rsidRPr="00322178">
                        <w:rPr>
                          <w:rFonts w:ascii="Bookman Old Style" w:hAnsi="Bookman Old Style"/>
                        </w:rPr>
                        <w:t>R.E.A.L. Fellow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</w:rPr>
                      </w:pPr>
                      <w:r w:rsidRPr="00322178">
                        <w:rPr>
                          <w:rFonts w:ascii="Bookman Old Style" w:hAnsi="Bookman Old Style"/>
                        </w:rPr>
                        <w:t>IAR Director 2008-2009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</w:rPr>
                      </w:pPr>
                      <w:r w:rsidRPr="00322178">
                        <w:rPr>
                          <w:rFonts w:ascii="Bookman Old Style" w:hAnsi="Bookman Old Style"/>
                        </w:rPr>
                        <w:t>The Zulu Group, P.C.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322178"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</w:rPr>
                        <w:t xml:space="preserve">Indianapolis Monthly </w:t>
                      </w:r>
                      <w:r w:rsidRPr="00322178">
                        <w:rPr>
                          <w:rFonts w:ascii="Bookman Old Style" w:hAnsi="Bookman Old Style"/>
                          <w:b/>
                          <w:bCs/>
                        </w:rPr>
                        <w:t>5-Star Real Estate Agent for Outstanding Client Care</w:t>
                      </w:r>
                    </w:p>
                    <w:p w:rsidR="00322178" w:rsidRPr="00322178" w:rsidRDefault="00322178" w:rsidP="00322178">
                      <w:pPr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322178">
                        <w:rPr>
                          <w:rFonts w:ascii="Bookman Old Style" w:hAnsi="Bookman Old Style"/>
                          <w:b/>
                          <w:bCs/>
                        </w:rPr>
                        <w:t>Quality Service Award Winner</w:t>
                      </w:r>
                    </w:p>
                    <w:p w:rsidR="002E3A77" w:rsidRPr="00DF7B75" w:rsidRDefault="002E3A77">
                      <w:pPr>
                        <w:spacing w:line="360" w:lineRule="auto"/>
                        <w:rPr>
                          <w:rFonts w:ascii="Helvetica" w:hAnsi="Helvetica"/>
                          <w:sz w:val="20"/>
                        </w:rPr>
                      </w:pPr>
                    </w:p>
                    <w:p w:rsidR="002E3A77" w:rsidRPr="00847035" w:rsidRDefault="003264DD">
                      <w:pPr>
                        <w:spacing w:line="360" w:lineRule="auto"/>
                        <w:rPr>
                          <w:rFonts w:ascii="Verdana" w:hAnsi="Verdana"/>
                          <w:color w:val="411D0E"/>
                          <w:sz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411D0E"/>
                          <w:sz w:val="16"/>
                        </w:rPr>
                        <w:drawing>
                          <wp:inline distT="0" distB="0" distL="0" distR="0">
                            <wp:extent cx="2600325" cy="3390900"/>
                            <wp:effectExtent l="0" t="0" r="9525" b="0"/>
                            <wp:docPr id="22" name="Picture 22" descr="C:\Users\rlouks\AppData\Local\Microsoft\Windows\Temporary Internet Files\Content.IE5\3P86PXJ0\MP90044828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louks\AppData\Local\Microsoft\Windows\Temporary Internet Files\Content.IE5\3P86PXJ0\MP90044828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325" cy="339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562350" cy="2362200"/>
            <wp:effectExtent l="0" t="0" r="0" b="0"/>
            <wp:docPr id="36" name="Picture 36" descr="C:\Users\rlouks\AppData\Local\Microsoft\Windows\Temporary Internet Files\Content.IE5\G8HZYSSU\MP9004421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louks\AppData\Local\Microsoft\Windows\Temporary Internet Files\Content.IE5\G8HZYSSU\MP900442184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A77" w:rsidSect="00322178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178"/>
    <w:rsid w:val="002E3A77"/>
    <w:rsid w:val="00322178"/>
    <w:rsid w:val="003264DD"/>
    <w:rsid w:val="004D03A8"/>
    <w:rsid w:val="0099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77"/>
    <w:rPr>
      <w:sz w:val="24"/>
      <w:szCs w:val="24"/>
    </w:rPr>
  </w:style>
  <w:style w:type="paragraph" w:styleId="Heading2">
    <w:name w:val="heading 2"/>
    <w:basedOn w:val="Normal"/>
    <w:next w:val="Normal"/>
    <w:qFormat/>
    <w:rsid w:val="00C74C33"/>
    <w:pPr>
      <w:keepNext/>
      <w:widowControl w:val="0"/>
      <w:jc w:val="center"/>
      <w:outlineLvl w:val="1"/>
    </w:pPr>
    <w:rPr>
      <w:b/>
      <w:color w:val="800000"/>
      <w:kern w:val="28"/>
      <w:sz w:val="20"/>
      <w:szCs w:val="20"/>
      <w:lang w:val="en"/>
    </w:rPr>
  </w:style>
  <w:style w:type="paragraph" w:styleId="Heading4">
    <w:name w:val="heading 4"/>
    <w:basedOn w:val="Normal"/>
    <w:next w:val="Normal"/>
    <w:link w:val="Heading4Char"/>
    <w:qFormat/>
    <w:rsid w:val="00C74C33"/>
    <w:pPr>
      <w:keepNext/>
      <w:widowControl w:val="0"/>
      <w:jc w:val="center"/>
      <w:outlineLvl w:val="3"/>
    </w:pPr>
    <w:rPr>
      <w:b/>
      <w:color w:val="800000"/>
      <w:kern w:val="28"/>
      <w:szCs w:val="2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C74C3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  <w:lang w:val="en"/>
    </w:rPr>
  </w:style>
  <w:style w:type="paragraph" w:styleId="BodyText2">
    <w:name w:val="Body Text 2"/>
    <w:basedOn w:val="Normal"/>
    <w:link w:val="BodyText2Char"/>
    <w:rsid w:val="00C74C33"/>
    <w:pPr>
      <w:widowControl w:val="0"/>
      <w:spacing w:before="240" w:line="360" w:lineRule="auto"/>
    </w:pPr>
    <w:rPr>
      <w:b/>
      <w:color w:val="800000"/>
      <w:kern w:val="28"/>
      <w:sz w:val="22"/>
      <w:szCs w:val="20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2E3A77"/>
    <w:pPr>
      <w:spacing w:after="240"/>
      <w:jc w:val="left"/>
    </w:pPr>
    <w:rPr>
      <w:rFonts w:ascii="Arial" w:hAnsi="Arial"/>
      <w:smallCaps/>
      <w:color w:val="F58026"/>
      <w:sz w:val="40"/>
    </w:rPr>
  </w:style>
  <w:style w:type="paragraph" w:customStyle="1" w:styleId="SUBHEAD01">
    <w:name w:val="SUBHEAD 01"/>
    <w:basedOn w:val="Normal"/>
    <w:link w:val="SUBHEAD01Char"/>
    <w:qFormat/>
    <w:rsid w:val="002E3A77"/>
    <w:pPr>
      <w:spacing w:line="360" w:lineRule="auto"/>
    </w:pPr>
    <w:rPr>
      <w:rFonts w:ascii="Arial" w:hAnsi="Arial"/>
      <w:b/>
      <w:sz w:val="22"/>
    </w:rPr>
  </w:style>
  <w:style w:type="character" w:customStyle="1" w:styleId="Heading4Char">
    <w:name w:val="Heading 4 Char"/>
    <w:basedOn w:val="DefaultParagraphFont"/>
    <w:link w:val="Heading4"/>
    <w:rsid w:val="002E3A77"/>
    <w:rPr>
      <w:b/>
      <w:color w:val="800000"/>
      <w:kern w:val="28"/>
      <w:sz w:val="24"/>
      <w:lang w:val="en"/>
    </w:rPr>
  </w:style>
  <w:style w:type="character" w:customStyle="1" w:styleId="HEADLINEGOESHEREChar">
    <w:name w:val="HEADLINE GOES HERE Char"/>
    <w:basedOn w:val="Heading4Char"/>
    <w:link w:val="HEADLINEGOESHERE"/>
    <w:rsid w:val="002E3A77"/>
    <w:rPr>
      <w:b/>
      <w:color w:val="800000"/>
      <w:kern w:val="28"/>
      <w:sz w:val="24"/>
      <w:lang w:val="en"/>
    </w:rPr>
  </w:style>
  <w:style w:type="paragraph" w:customStyle="1" w:styleId="BodyText01">
    <w:name w:val="Body Text 01"/>
    <w:basedOn w:val="Normal"/>
    <w:link w:val="BodyText01Char"/>
    <w:qFormat/>
    <w:rsid w:val="002E3A77"/>
    <w:pPr>
      <w:spacing w:line="360" w:lineRule="auto"/>
    </w:pPr>
    <w:rPr>
      <w:rFonts w:ascii="Arial" w:hAnsi="Arial"/>
      <w:sz w:val="22"/>
    </w:rPr>
  </w:style>
  <w:style w:type="character" w:customStyle="1" w:styleId="SUBHEAD01Char">
    <w:name w:val="SUBHEAD 01 Char"/>
    <w:basedOn w:val="DefaultParagraphFont"/>
    <w:link w:val="SUBHEAD01"/>
    <w:rsid w:val="002E3A77"/>
    <w:rPr>
      <w:rFonts w:ascii="Arial" w:hAnsi="Arial"/>
      <w:b/>
      <w:sz w:val="22"/>
      <w:szCs w:val="24"/>
    </w:rPr>
  </w:style>
  <w:style w:type="paragraph" w:customStyle="1" w:styleId="placephotohere">
    <w:name w:val="place photo here"/>
    <w:basedOn w:val="BodyText3"/>
    <w:link w:val="placephotohereChar"/>
    <w:qFormat/>
    <w:rsid w:val="002E3A77"/>
    <w:pPr>
      <w:spacing w:line="250" w:lineRule="auto"/>
    </w:pPr>
    <w:rPr>
      <w:rFonts w:ascii="Arial" w:hAnsi="Arial"/>
      <w:b w:val="0"/>
      <w:color w:val="FFFFFF"/>
      <w:sz w:val="20"/>
    </w:rPr>
  </w:style>
  <w:style w:type="character" w:customStyle="1" w:styleId="BodyText01Char">
    <w:name w:val="Body Text 01 Char"/>
    <w:basedOn w:val="DefaultParagraphFont"/>
    <w:link w:val="BodyText01"/>
    <w:rsid w:val="002E3A77"/>
    <w:rPr>
      <w:rFonts w:ascii="Arial" w:hAnsi="Arial"/>
      <w:sz w:val="22"/>
      <w:szCs w:val="24"/>
    </w:rPr>
  </w:style>
  <w:style w:type="paragraph" w:customStyle="1" w:styleId="YOURNAMEHERE">
    <w:name w:val="YOUR NAME HERE"/>
    <w:basedOn w:val="Heading4"/>
    <w:link w:val="YOURNAMEHEREChar"/>
    <w:qFormat/>
    <w:rsid w:val="002E3A77"/>
    <w:pPr>
      <w:jc w:val="left"/>
    </w:pPr>
    <w:rPr>
      <w:rFonts w:ascii="Arial" w:hAnsi="Arial"/>
      <w:caps/>
      <w:color w:val="auto"/>
      <w:sz w:val="28"/>
    </w:rPr>
  </w:style>
  <w:style w:type="character" w:customStyle="1" w:styleId="BodyText3Char">
    <w:name w:val="Body Text 3 Char"/>
    <w:basedOn w:val="DefaultParagraphFont"/>
    <w:link w:val="BodyText3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photohereChar">
    <w:name w:val="place photo here Char"/>
    <w:basedOn w:val="BodyText3Char"/>
    <w:link w:val="placephotohere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YOURTAGLINEGOESHERE">
    <w:name w:val="YOUR TAGLINE GOES HERE"/>
    <w:basedOn w:val="Normal"/>
    <w:link w:val="YOURTAGLINEGOESHEREChar"/>
    <w:qFormat/>
    <w:rsid w:val="002E3A77"/>
    <w:rPr>
      <w:rFonts w:ascii="Arial" w:hAnsi="Arial"/>
      <w:b/>
      <w:smallCaps/>
    </w:rPr>
  </w:style>
  <w:style w:type="character" w:customStyle="1" w:styleId="YOURNAMEHEREChar">
    <w:name w:val="YOUR NAME HERE Char"/>
    <w:basedOn w:val="Heading4Char"/>
    <w:link w:val="YOURNAMEHERE"/>
    <w:rsid w:val="002E3A77"/>
    <w:rPr>
      <w:rFonts w:ascii="Arial" w:hAnsi="Arial"/>
      <w:b/>
      <w:caps/>
      <w:color w:val="800000"/>
      <w:kern w:val="28"/>
      <w:sz w:val="28"/>
      <w:lang w:val="en"/>
    </w:rPr>
  </w:style>
  <w:style w:type="paragraph" w:customStyle="1" w:styleId="CALLOUTGOESHERE">
    <w:name w:val="CALL OUT GOES HERE"/>
    <w:basedOn w:val="Normal"/>
    <w:link w:val="CALLOUTGOESHEREChar"/>
    <w:qFormat/>
    <w:rsid w:val="002E3A77"/>
    <w:pPr>
      <w:spacing w:line="360" w:lineRule="auto"/>
    </w:pPr>
    <w:rPr>
      <w:rFonts w:ascii="Arial" w:hAnsi="Arial"/>
      <w:b/>
    </w:rPr>
  </w:style>
  <w:style w:type="character" w:customStyle="1" w:styleId="YOURTAGLINEGOESHEREChar">
    <w:name w:val="YOUR TAGLINE GOES HERE Char"/>
    <w:basedOn w:val="DefaultParagraphFont"/>
    <w:link w:val="YOURTAGLINEGOESHERE"/>
    <w:rsid w:val="002E3A77"/>
    <w:rPr>
      <w:rFonts w:ascii="Arial" w:hAnsi="Arial"/>
      <w:b/>
      <w:smallCaps/>
      <w:sz w:val="24"/>
      <w:szCs w:val="24"/>
    </w:rPr>
  </w:style>
  <w:style w:type="paragraph" w:customStyle="1" w:styleId="BulletPoints01">
    <w:name w:val="Bullet Points 01"/>
    <w:basedOn w:val="Normal"/>
    <w:link w:val="BulletPoints01Char"/>
    <w:qFormat/>
    <w:rsid w:val="002E3A77"/>
    <w:pPr>
      <w:spacing w:line="480" w:lineRule="auto"/>
    </w:pPr>
    <w:rPr>
      <w:rFonts w:ascii="Arial" w:hAnsi="Arial"/>
      <w:sz w:val="20"/>
    </w:rPr>
  </w:style>
  <w:style w:type="character" w:customStyle="1" w:styleId="CALLOUTGOESHEREChar">
    <w:name w:val="CALL OUT GOES HERE Char"/>
    <w:basedOn w:val="DefaultParagraphFont"/>
    <w:link w:val="CALLOUTGOESHERE"/>
    <w:rsid w:val="002E3A77"/>
    <w:rPr>
      <w:rFonts w:ascii="Arial" w:hAnsi="Arial"/>
      <w:b/>
      <w:sz w:val="24"/>
      <w:szCs w:val="24"/>
    </w:rPr>
  </w:style>
  <w:style w:type="paragraph" w:customStyle="1" w:styleId="call-outtexthere">
    <w:name w:val="call-out text here"/>
    <w:basedOn w:val="BodyText2"/>
    <w:link w:val="call-outtexthereChar"/>
    <w:qFormat/>
    <w:rsid w:val="002E3A77"/>
    <w:pPr>
      <w:spacing w:line="480" w:lineRule="auto"/>
      <w:jc w:val="center"/>
    </w:pPr>
    <w:rPr>
      <w:rFonts w:ascii="Arial" w:hAnsi="Arial"/>
      <w:color w:val="auto"/>
      <w:sz w:val="20"/>
    </w:rPr>
  </w:style>
  <w:style w:type="character" w:customStyle="1" w:styleId="BulletPoints01Char">
    <w:name w:val="Bullet Points 01 Char"/>
    <w:basedOn w:val="DefaultParagraphFont"/>
    <w:link w:val="BulletPoints01"/>
    <w:rsid w:val="002E3A77"/>
    <w:rPr>
      <w:rFonts w:ascii="Arial" w:hAnsi="Arial"/>
      <w:szCs w:val="24"/>
    </w:rPr>
  </w:style>
  <w:style w:type="paragraph" w:customStyle="1" w:styleId="Placelogo">
    <w:name w:val="Place logo"/>
    <w:basedOn w:val="BodyText3"/>
    <w:link w:val="PlacelogoChar"/>
    <w:qFormat/>
    <w:rsid w:val="002E3A77"/>
    <w:pPr>
      <w:spacing w:line="250" w:lineRule="auto"/>
    </w:pPr>
    <w:rPr>
      <w:rFonts w:ascii="Arial" w:hAnsi="Arial"/>
      <w:color w:val="000000"/>
    </w:rPr>
  </w:style>
  <w:style w:type="character" w:customStyle="1" w:styleId="BodyText2Char">
    <w:name w:val="Body Text 2 Char"/>
    <w:basedOn w:val="DefaultParagraphFont"/>
    <w:link w:val="BodyText2"/>
    <w:rsid w:val="002E3A77"/>
    <w:rPr>
      <w:b/>
      <w:color w:val="800000"/>
      <w:kern w:val="28"/>
      <w:sz w:val="22"/>
      <w:lang w:val="en"/>
    </w:rPr>
  </w:style>
  <w:style w:type="character" w:customStyle="1" w:styleId="call-outtexthereChar">
    <w:name w:val="call-out text here Char"/>
    <w:basedOn w:val="BodyText2Char"/>
    <w:link w:val="call-outtexthere"/>
    <w:rsid w:val="002E3A77"/>
    <w:rPr>
      <w:b/>
      <w:color w:val="800000"/>
      <w:kern w:val="28"/>
      <w:sz w:val="22"/>
      <w:lang w:val="en"/>
    </w:rPr>
  </w:style>
  <w:style w:type="paragraph" w:customStyle="1" w:styleId="Address01">
    <w:name w:val="Address 01"/>
    <w:basedOn w:val="Normal"/>
    <w:link w:val="Address01Char"/>
    <w:qFormat/>
    <w:rsid w:val="002E3A77"/>
    <w:pPr>
      <w:widowControl w:val="0"/>
    </w:pPr>
    <w:rPr>
      <w:rFonts w:ascii="Arial" w:hAnsi="Arial"/>
      <w:lang w:val="en"/>
    </w:rPr>
  </w:style>
  <w:style w:type="character" w:customStyle="1" w:styleId="PlacelogoChar">
    <w:name w:val="Place logo Char"/>
    <w:basedOn w:val="BodyText3Char"/>
    <w:link w:val="Placelogo"/>
    <w:rsid w:val="002E3A77"/>
    <w:rPr>
      <w:rFonts w:ascii="Arial" w:hAnsi="Arial"/>
      <w:b/>
      <w:color w:val="000000"/>
      <w:kern w:val="28"/>
      <w:sz w:val="28"/>
      <w:lang w:val="en"/>
    </w:rPr>
  </w:style>
  <w:style w:type="character" w:customStyle="1" w:styleId="Address01Char">
    <w:name w:val="Address 01 Char"/>
    <w:basedOn w:val="DefaultParagraphFont"/>
    <w:link w:val="Address01"/>
    <w:rsid w:val="002E3A77"/>
    <w:rPr>
      <w:rFonts w:ascii="Arial" w:hAnsi="Arial"/>
      <w:sz w:val="24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77"/>
    <w:rPr>
      <w:sz w:val="24"/>
      <w:szCs w:val="24"/>
    </w:rPr>
  </w:style>
  <w:style w:type="paragraph" w:styleId="Heading2">
    <w:name w:val="heading 2"/>
    <w:basedOn w:val="Normal"/>
    <w:next w:val="Normal"/>
    <w:qFormat/>
    <w:rsid w:val="00C74C33"/>
    <w:pPr>
      <w:keepNext/>
      <w:widowControl w:val="0"/>
      <w:jc w:val="center"/>
      <w:outlineLvl w:val="1"/>
    </w:pPr>
    <w:rPr>
      <w:b/>
      <w:color w:val="800000"/>
      <w:kern w:val="28"/>
      <w:sz w:val="20"/>
      <w:szCs w:val="20"/>
      <w:lang w:val="en"/>
    </w:rPr>
  </w:style>
  <w:style w:type="paragraph" w:styleId="Heading4">
    <w:name w:val="heading 4"/>
    <w:basedOn w:val="Normal"/>
    <w:next w:val="Normal"/>
    <w:link w:val="Heading4Char"/>
    <w:qFormat/>
    <w:rsid w:val="00C74C33"/>
    <w:pPr>
      <w:keepNext/>
      <w:widowControl w:val="0"/>
      <w:jc w:val="center"/>
      <w:outlineLvl w:val="3"/>
    </w:pPr>
    <w:rPr>
      <w:b/>
      <w:color w:val="800000"/>
      <w:kern w:val="28"/>
      <w:szCs w:val="2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C74C3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  <w:lang w:val="en"/>
    </w:rPr>
  </w:style>
  <w:style w:type="paragraph" w:styleId="BodyText2">
    <w:name w:val="Body Text 2"/>
    <w:basedOn w:val="Normal"/>
    <w:link w:val="BodyText2Char"/>
    <w:rsid w:val="00C74C33"/>
    <w:pPr>
      <w:widowControl w:val="0"/>
      <w:spacing w:before="240" w:line="360" w:lineRule="auto"/>
    </w:pPr>
    <w:rPr>
      <w:b/>
      <w:color w:val="800000"/>
      <w:kern w:val="28"/>
      <w:sz w:val="22"/>
      <w:szCs w:val="20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2E3A77"/>
    <w:pPr>
      <w:spacing w:after="240"/>
      <w:jc w:val="left"/>
    </w:pPr>
    <w:rPr>
      <w:rFonts w:ascii="Arial" w:hAnsi="Arial"/>
      <w:smallCaps/>
      <w:color w:val="F58026"/>
      <w:sz w:val="40"/>
    </w:rPr>
  </w:style>
  <w:style w:type="paragraph" w:customStyle="1" w:styleId="SUBHEAD01">
    <w:name w:val="SUBHEAD 01"/>
    <w:basedOn w:val="Normal"/>
    <w:link w:val="SUBHEAD01Char"/>
    <w:qFormat/>
    <w:rsid w:val="002E3A77"/>
    <w:pPr>
      <w:spacing w:line="360" w:lineRule="auto"/>
    </w:pPr>
    <w:rPr>
      <w:rFonts w:ascii="Arial" w:hAnsi="Arial"/>
      <w:b/>
      <w:sz w:val="22"/>
    </w:rPr>
  </w:style>
  <w:style w:type="character" w:customStyle="1" w:styleId="Heading4Char">
    <w:name w:val="Heading 4 Char"/>
    <w:basedOn w:val="DefaultParagraphFont"/>
    <w:link w:val="Heading4"/>
    <w:rsid w:val="002E3A77"/>
    <w:rPr>
      <w:b/>
      <w:color w:val="800000"/>
      <w:kern w:val="28"/>
      <w:sz w:val="24"/>
      <w:lang w:val="en"/>
    </w:rPr>
  </w:style>
  <w:style w:type="character" w:customStyle="1" w:styleId="HEADLINEGOESHEREChar">
    <w:name w:val="HEADLINE GOES HERE Char"/>
    <w:basedOn w:val="Heading4Char"/>
    <w:link w:val="HEADLINEGOESHERE"/>
    <w:rsid w:val="002E3A77"/>
    <w:rPr>
      <w:b/>
      <w:color w:val="800000"/>
      <w:kern w:val="28"/>
      <w:sz w:val="24"/>
      <w:lang w:val="en"/>
    </w:rPr>
  </w:style>
  <w:style w:type="paragraph" w:customStyle="1" w:styleId="BodyText01">
    <w:name w:val="Body Text 01"/>
    <w:basedOn w:val="Normal"/>
    <w:link w:val="BodyText01Char"/>
    <w:qFormat/>
    <w:rsid w:val="002E3A77"/>
    <w:pPr>
      <w:spacing w:line="360" w:lineRule="auto"/>
    </w:pPr>
    <w:rPr>
      <w:rFonts w:ascii="Arial" w:hAnsi="Arial"/>
      <w:sz w:val="22"/>
    </w:rPr>
  </w:style>
  <w:style w:type="character" w:customStyle="1" w:styleId="SUBHEAD01Char">
    <w:name w:val="SUBHEAD 01 Char"/>
    <w:basedOn w:val="DefaultParagraphFont"/>
    <w:link w:val="SUBHEAD01"/>
    <w:rsid w:val="002E3A77"/>
    <w:rPr>
      <w:rFonts w:ascii="Arial" w:hAnsi="Arial"/>
      <w:b/>
      <w:sz w:val="22"/>
      <w:szCs w:val="24"/>
    </w:rPr>
  </w:style>
  <w:style w:type="paragraph" w:customStyle="1" w:styleId="placephotohere">
    <w:name w:val="place photo here"/>
    <w:basedOn w:val="BodyText3"/>
    <w:link w:val="placephotohereChar"/>
    <w:qFormat/>
    <w:rsid w:val="002E3A77"/>
    <w:pPr>
      <w:spacing w:line="250" w:lineRule="auto"/>
    </w:pPr>
    <w:rPr>
      <w:rFonts w:ascii="Arial" w:hAnsi="Arial"/>
      <w:b w:val="0"/>
      <w:color w:val="FFFFFF"/>
      <w:sz w:val="20"/>
    </w:rPr>
  </w:style>
  <w:style w:type="character" w:customStyle="1" w:styleId="BodyText01Char">
    <w:name w:val="Body Text 01 Char"/>
    <w:basedOn w:val="DefaultParagraphFont"/>
    <w:link w:val="BodyText01"/>
    <w:rsid w:val="002E3A77"/>
    <w:rPr>
      <w:rFonts w:ascii="Arial" w:hAnsi="Arial"/>
      <w:sz w:val="22"/>
      <w:szCs w:val="24"/>
    </w:rPr>
  </w:style>
  <w:style w:type="paragraph" w:customStyle="1" w:styleId="YOURNAMEHERE">
    <w:name w:val="YOUR NAME HERE"/>
    <w:basedOn w:val="Heading4"/>
    <w:link w:val="YOURNAMEHEREChar"/>
    <w:qFormat/>
    <w:rsid w:val="002E3A77"/>
    <w:pPr>
      <w:jc w:val="left"/>
    </w:pPr>
    <w:rPr>
      <w:rFonts w:ascii="Arial" w:hAnsi="Arial"/>
      <w:caps/>
      <w:color w:val="auto"/>
      <w:sz w:val="28"/>
    </w:rPr>
  </w:style>
  <w:style w:type="character" w:customStyle="1" w:styleId="BodyText3Char">
    <w:name w:val="Body Text 3 Char"/>
    <w:basedOn w:val="DefaultParagraphFont"/>
    <w:link w:val="BodyText3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photohereChar">
    <w:name w:val="place photo here Char"/>
    <w:basedOn w:val="BodyText3Char"/>
    <w:link w:val="placephotohere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YOURTAGLINEGOESHERE">
    <w:name w:val="YOUR TAGLINE GOES HERE"/>
    <w:basedOn w:val="Normal"/>
    <w:link w:val="YOURTAGLINEGOESHEREChar"/>
    <w:qFormat/>
    <w:rsid w:val="002E3A77"/>
    <w:rPr>
      <w:rFonts w:ascii="Arial" w:hAnsi="Arial"/>
      <w:b/>
      <w:smallCaps/>
    </w:rPr>
  </w:style>
  <w:style w:type="character" w:customStyle="1" w:styleId="YOURNAMEHEREChar">
    <w:name w:val="YOUR NAME HERE Char"/>
    <w:basedOn w:val="Heading4Char"/>
    <w:link w:val="YOURNAMEHERE"/>
    <w:rsid w:val="002E3A77"/>
    <w:rPr>
      <w:rFonts w:ascii="Arial" w:hAnsi="Arial"/>
      <w:b/>
      <w:caps/>
      <w:color w:val="800000"/>
      <w:kern w:val="28"/>
      <w:sz w:val="28"/>
      <w:lang w:val="en"/>
    </w:rPr>
  </w:style>
  <w:style w:type="paragraph" w:customStyle="1" w:styleId="CALLOUTGOESHERE">
    <w:name w:val="CALL OUT GOES HERE"/>
    <w:basedOn w:val="Normal"/>
    <w:link w:val="CALLOUTGOESHEREChar"/>
    <w:qFormat/>
    <w:rsid w:val="002E3A77"/>
    <w:pPr>
      <w:spacing w:line="360" w:lineRule="auto"/>
    </w:pPr>
    <w:rPr>
      <w:rFonts w:ascii="Arial" w:hAnsi="Arial"/>
      <w:b/>
    </w:rPr>
  </w:style>
  <w:style w:type="character" w:customStyle="1" w:styleId="YOURTAGLINEGOESHEREChar">
    <w:name w:val="YOUR TAGLINE GOES HERE Char"/>
    <w:basedOn w:val="DefaultParagraphFont"/>
    <w:link w:val="YOURTAGLINEGOESHERE"/>
    <w:rsid w:val="002E3A77"/>
    <w:rPr>
      <w:rFonts w:ascii="Arial" w:hAnsi="Arial"/>
      <w:b/>
      <w:smallCaps/>
      <w:sz w:val="24"/>
      <w:szCs w:val="24"/>
    </w:rPr>
  </w:style>
  <w:style w:type="paragraph" w:customStyle="1" w:styleId="BulletPoints01">
    <w:name w:val="Bullet Points 01"/>
    <w:basedOn w:val="Normal"/>
    <w:link w:val="BulletPoints01Char"/>
    <w:qFormat/>
    <w:rsid w:val="002E3A77"/>
    <w:pPr>
      <w:spacing w:line="480" w:lineRule="auto"/>
    </w:pPr>
    <w:rPr>
      <w:rFonts w:ascii="Arial" w:hAnsi="Arial"/>
      <w:sz w:val="20"/>
    </w:rPr>
  </w:style>
  <w:style w:type="character" w:customStyle="1" w:styleId="CALLOUTGOESHEREChar">
    <w:name w:val="CALL OUT GOES HERE Char"/>
    <w:basedOn w:val="DefaultParagraphFont"/>
    <w:link w:val="CALLOUTGOESHERE"/>
    <w:rsid w:val="002E3A77"/>
    <w:rPr>
      <w:rFonts w:ascii="Arial" w:hAnsi="Arial"/>
      <w:b/>
      <w:sz w:val="24"/>
      <w:szCs w:val="24"/>
    </w:rPr>
  </w:style>
  <w:style w:type="paragraph" w:customStyle="1" w:styleId="call-outtexthere">
    <w:name w:val="call-out text here"/>
    <w:basedOn w:val="BodyText2"/>
    <w:link w:val="call-outtexthereChar"/>
    <w:qFormat/>
    <w:rsid w:val="002E3A77"/>
    <w:pPr>
      <w:spacing w:line="480" w:lineRule="auto"/>
      <w:jc w:val="center"/>
    </w:pPr>
    <w:rPr>
      <w:rFonts w:ascii="Arial" w:hAnsi="Arial"/>
      <w:color w:val="auto"/>
      <w:sz w:val="20"/>
    </w:rPr>
  </w:style>
  <w:style w:type="character" w:customStyle="1" w:styleId="BulletPoints01Char">
    <w:name w:val="Bullet Points 01 Char"/>
    <w:basedOn w:val="DefaultParagraphFont"/>
    <w:link w:val="BulletPoints01"/>
    <w:rsid w:val="002E3A77"/>
    <w:rPr>
      <w:rFonts w:ascii="Arial" w:hAnsi="Arial"/>
      <w:szCs w:val="24"/>
    </w:rPr>
  </w:style>
  <w:style w:type="paragraph" w:customStyle="1" w:styleId="Placelogo">
    <w:name w:val="Place logo"/>
    <w:basedOn w:val="BodyText3"/>
    <w:link w:val="PlacelogoChar"/>
    <w:qFormat/>
    <w:rsid w:val="002E3A77"/>
    <w:pPr>
      <w:spacing w:line="250" w:lineRule="auto"/>
    </w:pPr>
    <w:rPr>
      <w:rFonts w:ascii="Arial" w:hAnsi="Arial"/>
      <w:color w:val="000000"/>
    </w:rPr>
  </w:style>
  <w:style w:type="character" w:customStyle="1" w:styleId="BodyText2Char">
    <w:name w:val="Body Text 2 Char"/>
    <w:basedOn w:val="DefaultParagraphFont"/>
    <w:link w:val="BodyText2"/>
    <w:rsid w:val="002E3A77"/>
    <w:rPr>
      <w:b/>
      <w:color w:val="800000"/>
      <w:kern w:val="28"/>
      <w:sz w:val="22"/>
      <w:lang w:val="en"/>
    </w:rPr>
  </w:style>
  <w:style w:type="character" w:customStyle="1" w:styleId="call-outtexthereChar">
    <w:name w:val="call-out text here Char"/>
    <w:basedOn w:val="BodyText2Char"/>
    <w:link w:val="call-outtexthere"/>
    <w:rsid w:val="002E3A77"/>
    <w:rPr>
      <w:b/>
      <w:color w:val="800000"/>
      <w:kern w:val="28"/>
      <w:sz w:val="22"/>
      <w:lang w:val="en"/>
    </w:rPr>
  </w:style>
  <w:style w:type="paragraph" w:customStyle="1" w:styleId="Address01">
    <w:name w:val="Address 01"/>
    <w:basedOn w:val="Normal"/>
    <w:link w:val="Address01Char"/>
    <w:qFormat/>
    <w:rsid w:val="002E3A77"/>
    <w:pPr>
      <w:widowControl w:val="0"/>
    </w:pPr>
    <w:rPr>
      <w:rFonts w:ascii="Arial" w:hAnsi="Arial"/>
      <w:lang w:val="en"/>
    </w:rPr>
  </w:style>
  <w:style w:type="character" w:customStyle="1" w:styleId="PlacelogoChar">
    <w:name w:val="Place logo Char"/>
    <w:basedOn w:val="BodyText3Char"/>
    <w:link w:val="Placelogo"/>
    <w:rsid w:val="002E3A77"/>
    <w:rPr>
      <w:rFonts w:ascii="Arial" w:hAnsi="Arial"/>
      <w:b/>
      <w:color w:val="000000"/>
      <w:kern w:val="28"/>
      <w:sz w:val="28"/>
      <w:lang w:val="en"/>
    </w:rPr>
  </w:style>
  <w:style w:type="character" w:customStyle="1" w:styleId="Address01Char">
    <w:name w:val="Address 01 Char"/>
    <w:basedOn w:val="DefaultParagraphFont"/>
    <w:link w:val="Address01"/>
    <w:rsid w:val="002E3A77"/>
    <w:rPr>
      <w:rFonts w:ascii="Arial" w:hAnsi="Arial"/>
      <w:sz w:val="24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ouks\AppData\Roaming\Microsoft\Templates\HP_RealtyModern_Flyer_Vert_TP1037831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HP_RealtyModern_Flyer_Vert_TP10378319.dot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Butler University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rlouks</dc:creator>
  <cp:lastModifiedBy>Potts, Chris</cp:lastModifiedBy>
  <cp:revision>2</cp:revision>
  <dcterms:created xsi:type="dcterms:W3CDTF">2013-05-09T15:29:00Z</dcterms:created>
  <dcterms:modified xsi:type="dcterms:W3CDTF">2013-05-09T15:29:00Z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TC103783199990</vt:lpwstr>
  </property>
</Properties>
</file>